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71F" w:rsidRPr="00435C26" w:rsidRDefault="00A3771F" w:rsidP="00CE7865">
      <w:pPr>
        <w:jc w:val="center"/>
        <w:rPr>
          <w:b/>
          <w:sz w:val="28"/>
          <w:szCs w:val="28"/>
        </w:rPr>
      </w:pPr>
      <w:r w:rsidRPr="00435C26">
        <w:rPr>
          <w:b/>
          <w:sz w:val="28"/>
          <w:szCs w:val="28"/>
        </w:rPr>
        <w:t xml:space="preserve">ЗАКЛЮЧЕНИЕ </w:t>
      </w:r>
    </w:p>
    <w:p w:rsidR="00A3771F" w:rsidRPr="00435C26" w:rsidRDefault="00A3771F" w:rsidP="00CE7865">
      <w:pPr>
        <w:jc w:val="center"/>
        <w:rPr>
          <w:b/>
          <w:sz w:val="28"/>
          <w:szCs w:val="28"/>
        </w:rPr>
      </w:pPr>
      <w:r w:rsidRPr="00435C26">
        <w:rPr>
          <w:b/>
          <w:sz w:val="28"/>
          <w:szCs w:val="28"/>
        </w:rPr>
        <w:t>департамента развития предпринимательства и торговли Кировской области об оценке регулирующего воздействия</w:t>
      </w:r>
    </w:p>
    <w:p w:rsidR="00A3771F" w:rsidRPr="00435C26" w:rsidRDefault="00A3771F" w:rsidP="00C14A67">
      <w:pPr>
        <w:pStyle w:val="1"/>
        <w:tabs>
          <w:tab w:val="left" w:pos="600"/>
        </w:tabs>
        <w:spacing w:after="0" w:line="420" w:lineRule="atLeast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A3771F" w:rsidRPr="00435C26" w:rsidRDefault="00A3771F" w:rsidP="00C14A67">
      <w:pPr>
        <w:pStyle w:val="1"/>
        <w:tabs>
          <w:tab w:val="left" w:pos="600"/>
        </w:tabs>
        <w:spacing w:after="0" w:line="420" w:lineRule="atLeast"/>
        <w:ind w:left="0" w:firstLine="709"/>
        <w:rPr>
          <w:rFonts w:ascii="Times New Roman" w:hAnsi="Times New Roman"/>
          <w:b/>
          <w:sz w:val="28"/>
          <w:szCs w:val="28"/>
        </w:rPr>
      </w:pPr>
      <w:r w:rsidRPr="00435C26">
        <w:rPr>
          <w:rFonts w:ascii="Times New Roman" w:hAnsi="Times New Roman"/>
          <w:b/>
          <w:sz w:val="28"/>
          <w:szCs w:val="28"/>
        </w:rPr>
        <w:t>1. Общая информация</w:t>
      </w:r>
    </w:p>
    <w:p w:rsidR="00A3771F" w:rsidRPr="00435C26" w:rsidRDefault="00A3771F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5C26">
        <w:rPr>
          <w:rFonts w:ascii="Times New Roman" w:hAnsi="Times New Roman"/>
          <w:sz w:val="28"/>
          <w:szCs w:val="28"/>
        </w:rPr>
        <w:t>Разработчик проекта: департамент развития предпринимательства и торговли Кировской области.</w:t>
      </w:r>
    </w:p>
    <w:p w:rsidR="00A3771F" w:rsidRPr="00435C26" w:rsidRDefault="00A3771F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5C26">
        <w:rPr>
          <w:rFonts w:ascii="Times New Roman" w:hAnsi="Times New Roman"/>
          <w:sz w:val="28"/>
          <w:szCs w:val="28"/>
        </w:rPr>
        <w:t>Наименование и вид нормативного правового акта: постановление Правительства области «Об утверждении порядков предоставления субсидий субъектам малого и среднего предпринимательства, производящим изделия народных художественных промыслов» (далее – Порядок, регулирование).</w:t>
      </w:r>
    </w:p>
    <w:p w:rsidR="00A3771F" w:rsidRPr="00435C26" w:rsidRDefault="00A3771F" w:rsidP="00941B2B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5C26">
        <w:rPr>
          <w:rFonts w:ascii="Times New Roman" w:hAnsi="Times New Roman"/>
          <w:sz w:val="28"/>
          <w:szCs w:val="28"/>
        </w:rPr>
        <w:t>Предполагаемая дата введения регулирования –</w:t>
      </w:r>
      <w:r>
        <w:rPr>
          <w:rFonts w:ascii="Times New Roman" w:hAnsi="Times New Roman"/>
          <w:sz w:val="28"/>
          <w:szCs w:val="28"/>
        </w:rPr>
        <w:t xml:space="preserve"> сентябрь</w:t>
      </w:r>
      <w:r w:rsidRPr="00435C26">
        <w:rPr>
          <w:rFonts w:ascii="Times New Roman" w:hAnsi="Times New Roman"/>
          <w:sz w:val="28"/>
          <w:szCs w:val="28"/>
        </w:rPr>
        <w:t xml:space="preserve"> 2014 года.</w:t>
      </w:r>
    </w:p>
    <w:p w:rsidR="00A3771F" w:rsidRPr="00435C26" w:rsidRDefault="00A3771F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5C26">
        <w:rPr>
          <w:rFonts w:ascii="Times New Roman" w:hAnsi="Times New Roman"/>
          <w:sz w:val="28"/>
          <w:szCs w:val="28"/>
        </w:rPr>
        <w:t>Публичные обсуждения не проводились.</w:t>
      </w:r>
    </w:p>
    <w:p w:rsidR="00A3771F" w:rsidRPr="00435C26" w:rsidRDefault="00A3771F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>Проектом постановления утверждаются четыре вида субсидий для субъектов малого и среднего предпринимательства, производящих изделия народных художественных промыслов (далее – НХП):</w:t>
      </w:r>
    </w:p>
    <w:p w:rsidR="00A3771F" w:rsidRPr="007F61C1" w:rsidRDefault="00A3771F" w:rsidP="00941B2B">
      <w:pPr>
        <w:spacing w:line="400" w:lineRule="exact"/>
        <w:ind w:firstLine="709"/>
        <w:jc w:val="both"/>
        <w:rPr>
          <w:sz w:val="28"/>
        </w:rPr>
      </w:pPr>
      <w:r w:rsidRPr="007F61C1">
        <w:rPr>
          <w:sz w:val="28"/>
        </w:rPr>
        <w:t xml:space="preserve">1. Субсидии на возмещение части затрат по оплате потребленной электрической энергии. Размер субсидии составляет 100% от суммы </w:t>
      </w:r>
      <w:r w:rsidRPr="007F61C1">
        <w:rPr>
          <w:sz w:val="28"/>
          <w:szCs w:val="28"/>
        </w:rPr>
        <w:t>затрат на оплату электроэнергии, потребленной и оплаченной субъектами малого и среднего предпринимательства в предыдущем году по установленным тарифам, но не более суммы, предусмотренной в областном бюджете на реализацию данного мероприятия Программы</w:t>
      </w:r>
      <w:r w:rsidRPr="007F61C1">
        <w:rPr>
          <w:sz w:val="28"/>
        </w:rPr>
        <w:t>.</w:t>
      </w:r>
    </w:p>
    <w:p w:rsidR="00A3771F" w:rsidRPr="007F61C1" w:rsidRDefault="00A3771F" w:rsidP="00941B2B">
      <w:pPr>
        <w:spacing w:line="400" w:lineRule="exact"/>
        <w:ind w:firstLine="709"/>
        <w:jc w:val="both"/>
        <w:rPr>
          <w:sz w:val="28"/>
        </w:rPr>
      </w:pPr>
      <w:r w:rsidRPr="007F61C1">
        <w:rPr>
          <w:sz w:val="28"/>
        </w:rPr>
        <w:t xml:space="preserve">2. Субсидии на возмещение части затрат, связанных с приобретением </w:t>
      </w:r>
      <w:r w:rsidRPr="00E0020F">
        <w:rPr>
          <w:sz w:val="28"/>
        </w:rPr>
        <w:t>с приобретением сырья, расходных материалов и инструментов, необходимых для изготовления продукции и изделий.</w:t>
      </w:r>
      <w:r w:rsidRPr="007F61C1">
        <w:rPr>
          <w:sz w:val="28"/>
        </w:rPr>
        <w:t xml:space="preserve"> </w:t>
      </w:r>
      <w:r>
        <w:rPr>
          <w:sz w:val="28"/>
          <w:szCs w:val="28"/>
        </w:rPr>
        <w:t>Субсидии предоставляются в размере до</w:t>
      </w:r>
      <w:r w:rsidRPr="007F61C1">
        <w:rPr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 w:rsidRPr="007F61C1">
        <w:rPr>
          <w:sz w:val="28"/>
          <w:szCs w:val="28"/>
        </w:rPr>
        <w:t>0% от суммы затрат, осуществленных субъектами малого и среднего предпринимательства в текущем году</w:t>
      </w:r>
      <w:r>
        <w:rPr>
          <w:sz w:val="28"/>
          <w:szCs w:val="28"/>
        </w:rPr>
        <w:t xml:space="preserve"> и году предшествующем текущему,</w:t>
      </w:r>
      <w:r w:rsidRPr="007F61C1">
        <w:rPr>
          <w:sz w:val="28"/>
          <w:szCs w:val="28"/>
        </w:rPr>
        <w:t xml:space="preserve"> на приобретение сырья, </w:t>
      </w:r>
      <w:r w:rsidRPr="00E0020F">
        <w:rPr>
          <w:sz w:val="28"/>
        </w:rPr>
        <w:t>расходных материалов и инструментов</w:t>
      </w:r>
      <w:r>
        <w:rPr>
          <w:sz w:val="28"/>
          <w:szCs w:val="28"/>
        </w:rPr>
        <w:t xml:space="preserve">, </w:t>
      </w:r>
      <w:r w:rsidRPr="005078C9">
        <w:rPr>
          <w:sz w:val="28"/>
          <w:szCs w:val="28"/>
        </w:rPr>
        <w:t>но не более суммы</w:t>
      </w:r>
      <w:r>
        <w:rPr>
          <w:sz w:val="28"/>
          <w:szCs w:val="28"/>
        </w:rPr>
        <w:t xml:space="preserve"> 500 тыс. рублей одному </w:t>
      </w:r>
      <w:r w:rsidRPr="007F61C1">
        <w:rPr>
          <w:sz w:val="28"/>
          <w:szCs w:val="28"/>
        </w:rPr>
        <w:t>субъект</w:t>
      </w:r>
      <w:r>
        <w:rPr>
          <w:sz w:val="28"/>
          <w:szCs w:val="28"/>
        </w:rPr>
        <w:t>у</w:t>
      </w:r>
      <w:r w:rsidRPr="007F61C1">
        <w:rPr>
          <w:sz w:val="28"/>
          <w:szCs w:val="28"/>
        </w:rPr>
        <w:t xml:space="preserve"> малого и среднего предпринимательства</w:t>
      </w:r>
      <w:r w:rsidRPr="005078C9">
        <w:rPr>
          <w:sz w:val="28"/>
        </w:rPr>
        <w:t>.</w:t>
      </w:r>
    </w:p>
    <w:p w:rsidR="00A3771F" w:rsidRPr="007F61C1" w:rsidRDefault="00A3771F" w:rsidP="00941B2B">
      <w:pPr>
        <w:spacing w:line="400" w:lineRule="exact"/>
        <w:ind w:firstLine="709"/>
        <w:jc w:val="both"/>
        <w:rPr>
          <w:rStyle w:val="Emphasis"/>
          <w:i w:val="0"/>
          <w:iCs/>
          <w:sz w:val="28"/>
          <w:szCs w:val="28"/>
        </w:rPr>
      </w:pPr>
      <w:r w:rsidRPr="007F61C1">
        <w:rPr>
          <w:sz w:val="28"/>
        </w:rPr>
        <w:t xml:space="preserve">3. Субсидии на возмещение части затрат, связанных с </w:t>
      </w:r>
      <w:r>
        <w:rPr>
          <w:sz w:val="28"/>
        </w:rPr>
        <w:t xml:space="preserve">приобретением оборудования в целях </w:t>
      </w:r>
      <w:r w:rsidRPr="007F61C1">
        <w:rPr>
          <w:sz w:val="28"/>
        </w:rPr>
        <w:t>создани</w:t>
      </w:r>
      <w:r>
        <w:rPr>
          <w:sz w:val="28"/>
        </w:rPr>
        <w:t xml:space="preserve">я и (или) </w:t>
      </w:r>
      <w:r w:rsidRPr="007F61C1">
        <w:rPr>
          <w:sz w:val="28"/>
        </w:rPr>
        <w:t>развити</w:t>
      </w:r>
      <w:r>
        <w:rPr>
          <w:sz w:val="28"/>
        </w:rPr>
        <w:t>я,</w:t>
      </w:r>
      <w:r w:rsidRPr="007F61C1">
        <w:rPr>
          <w:sz w:val="28"/>
        </w:rPr>
        <w:t xml:space="preserve"> и (или) модернизаци</w:t>
      </w:r>
      <w:r>
        <w:rPr>
          <w:sz w:val="28"/>
        </w:rPr>
        <w:t>и</w:t>
      </w:r>
      <w:r w:rsidRPr="007F61C1">
        <w:rPr>
          <w:sz w:val="28"/>
        </w:rPr>
        <w:t xml:space="preserve"> производства</w:t>
      </w:r>
      <w:r>
        <w:rPr>
          <w:sz w:val="28"/>
        </w:rPr>
        <w:t xml:space="preserve"> товаров</w:t>
      </w:r>
      <w:r w:rsidRPr="007F61C1">
        <w:rPr>
          <w:sz w:val="28"/>
        </w:rPr>
        <w:t xml:space="preserve">. </w:t>
      </w:r>
      <w:r w:rsidRPr="007F61C1">
        <w:rPr>
          <w:rStyle w:val="Emphasis"/>
          <w:i w:val="0"/>
          <w:iCs/>
          <w:sz w:val="28"/>
          <w:szCs w:val="28"/>
        </w:rPr>
        <w:t xml:space="preserve">Размер субсидии составляет 50% от фактических затрат, осуществленных на приобретение </w:t>
      </w:r>
      <w:r>
        <w:rPr>
          <w:rStyle w:val="Emphasis"/>
          <w:i w:val="0"/>
          <w:iCs/>
          <w:sz w:val="28"/>
          <w:szCs w:val="28"/>
        </w:rPr>
        <w:t>оборудования</w:t>
      </w:r>
      <w:r w:rsidRPr="007F61C1">
        <w:rPr>
          <w:rStyle w:val="Emphasis"/>
          <w:i w:val="0"/>
          <w:iCs/>
          <w:sz w:val="28"/>
          <w:szCs w:val="28"/>
        </w:rPr>
        <w:t>,</w:t>
      </w:r>
      <w:r w:rsidRPr="007F61C1">
        <w:rPr>
          <w:sz w:val="28"/>
          <w:szCs w:val="28"/>
        </w:rPr>
        <w:t xml:space="preserve"> но не более 1,</w:t>
      </w:r>
      <w:r>
        <w:rPr>
          <w:sz w:val="28"/>
          <w:szCs w:val="28"/>
        </w:rPr>
        <w:t>0</w:t>
      </w:r>
      <w:r w:rsidRPr="007F61C1">
        <w:rPr>
          <w:sz w:val="28"/>
          <w:szCs w:val="28"/>
        </w:rPr>
        <w:t xml:space="preserve"> млн. рублей. </w:t>
      </w:r>
    </w:p>
    <w:p w:rsidR="00A3771F" w:rsidRPr="007F61C1" w:rsidRDefault="00A3771F" w:rsidP="00CA7A51">
      <w:pPr>
        <w:autoSpaceDE w:val="0"/>
        <w:autoSpaceDN w:val="0"/>
        <w:adjustRightInd w:val="0"/>
        <w:spacing w:line="400" w:lineRule="exact"/>
        <w:ind w:firstLine="709"/>
        <w:jc w:val="both"/>
        <w:rPr>
          <w:sz w:val="28"/>
          <w:szCs w:val="28"/>
        </w:rPr>
      </w:pPr>
      <w:r w:rsidRPr="007F61C1">
        <w:rPr>
          <w:sz w:val="28"/>
        </w:rPr>
        <w:t xml:space="preserve">4. </w:t>
      </w:r>
      <w:r>
        <w:rPr>
          <w:sz w:val="28"/>
        </w:rPr>
        <w:t>С</w:t>
      </w:r>
      <w:r w:rsidRPr="00CA7A51">
        <w:rPr>
          <w:sz w:val="28"/>
        </w:rPr>
        <w:t>убсиди</w:t>
      </w:r>
      <w:r>
        <w:rPr>
          <w:sz w:val="28"/>
        </w:rPr>
        <w:t>и</w:t>
      </w:r>
      <w:r w:rsidRPr="00CA7A51">
        <w:rPr>
          <w:sz w:val="28"/>
        </w:rPr>
        <w:t xml:space="preserve"> на возмещение части затрат, связанных с участием в межрегиональных и (или) международных выставках, ярмарках, фестивалях, конгрессных и иных подобных мероприятиях, проходящих за пределами Кировской области</w:t>
      </w:r>
      <w:r w:rsidRPr="007F61C1">
        <w:rPr>
          <w:sz w:val="28"/>
        </w:rPr>
        <w:t xml:space="preserve"> </w:t>
      </w:r>
      <w:r w:rsidRPr="007F61C1">
        <w:rPr>
          <w:sz w:val="28"/>
          <w:szCs w:val="28"/>
        </w:rPr>
        <w:t xml:space="preserve">Размер субсидии составляет 2/3 суммы расходов, </w:t>
      </w:r>
      <w:r w:rsidRPr="00604629">
        <w:rPr>
          <w:sz w:val="28"/>
          <w:szCs w:val="28"/>
        </w:rPr>
        <w:t>произведенных субъектами малого и среднего предпринимательства на оплату аренды выставочной площади, в том числе оборудованной, на оплату аренды дополнительного выставочного оборудования и технических средств, а также на оплату регистрационного сбора</w:t>
      </w:r>
      <w:r w:rsidRPr="007F61C1">
        <w:rPr>
          <w:sz w:val="28"/>
          <w:szCs w:val="28"/>
        </w:rPr>
        <w:t xml:space="preserve"> за участие в выставочных мероприятиях, но не более 300 тыс. рублей</w:t>
      </w:r>
      <w:r w:rsidRPr="006046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одному </w:t>
      </w:r>
      <w:r w:rsidRPr="007F61C1">
        <w:rPr>
          <w:sz w:val="28"/>
          <w:szCs w:val="28"/>
        </w:rPr>
        <w:t>субъект</w:t>
      </w:r>
      <w:r>
        <w:rPr>
          <w:sz w:val="28"/>
          <w:szCs w:val="28"/>
        </w:rPr>
        <w:t>у</w:t>
      </w:r>
      <w:r w:rsidRPr="007F61C1">
        <w:rPr>
          <w:sz w:val="28"/>
          <w:szCs w:val="28"/>
        </w:rPr>
        <w:t xml:space="preserve"> малого и среднего предпринимательства.</w:t>
      </w:r>
    </w:p>
    <w:p w:rsidR="00A3771F" w:rsidRPr="00435C26" w:rsidRDefault="00A3771F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>Государственная поддержка предоставляется субъектам малого и среднего предпринимательства сферы НХП при выполнении следующих условий:</w:t>
      </w:r>
    </w:p>
    <w:p w:rsidR="00A3771F" w:rsidRPr="00435C26" w:rsidRDefault="00A3771F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>отсутствие у субъекта малого и среднего предпринимательства сферы НХП задолженности по платежам в бюджетную систему Российской Федерации;</w:t>
      </w:r>
    </w:p>
    <w:p w:rsidR="00A3771F" w:rsidRPr="00435C26" w:rsidRDefault="00A3771F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>отсутствие задолженности по заработной плате перед наемными работниками.</w:t>
      </w:r>
    </w:p>
    <w:p w:rsidR="00A3771F" w:rsidRPr="00435C26" w:rsidRDefault="00A3771F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>Проект постановления не изменяет и не налагает (и не способствует установлению) новые обязанности, ограничения, запреты для субъектов предпринимательской деятельности, а уточняет положения, ранее предусмотренные постановлениями Правительства Кировской области:</w:t>
      </w:r>
    </w:p>
    <w:p w:rsidR="00A3771F" w:rsidRPr="00435C26" w:rsidRDefault="00A3771F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>от 01.06.2010 № 53/245 «О предоставлении субсидий организациям народных художественных промыслов на возмещение части их затрат по оплате потребленной электрической энергии»;</w:t>
      </w:r>
    </w:p>
    <w:p w:rsidR="00A3771F" w:rsidRPr="00435C26" w:rsidRDefault="00A3771F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>от 09.06.2012 № 155/321 «О предоставлении субсидий субъектам малого предпринимательства, производящим изделия народных художественных промыслов из капокорня, на возмещение части их затрат, связанных с приобретением сырья, и организациям народных художественных промыслов на возмещение части их затрат, связанных с созданием, развитием и (или) модернизацией производства»;</w:t>
      </w:r>
    </w:p>
    <w:p w:rsidR="00A3771F" w:rsidRPr="00435C26" w:rsidRDefault="00A3771F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>от 15.10.2012 № 175/625 «О предоставлении субсидий организациям народных художественных промыслов Кировской области, участвующим в региональных, межрегиональных и (или) международных ярмарках, выставках, конкурсах, фестивалях и иных подобных мероприятиях, проходящих за пределами Кировской области».</w:t>
      </w:r>
    </w:p>
    <w:p w:rsidR="00A3771F" w:rsidRPr="007F61C1" w:rsidRDefault="00A3771F" w:rsidP="00941B2B">
      <w:pPr>
        <w:spacing w:line="400" w:lineRule="exact"/>
        <w:ind w:firstLine="709"/>
        <w:jc w:val="both"/>
        <w:rPr>
          <w:sz w:val="28"/>
          <w:szCs w:val="28"/>
        </w:rPr>
      </w:pPr>
      <w:r w:rsidRPr="007F61C1">
        <w:rPr>
          <w:sz w:val="28"/>
          <w:szCs w:val="28"/>
        </w:rPr>
        <w:t xml:space="preserve">Проект постановления, как и ранее действовавшие постановления, позволит субъектам предпринимательской деятельности сферы НХП сократить расходы на приобретение </w:t>
      </w:r>
      <w:r>
        <w:rPr>
          <w:sz w:val="28"/>
          <w:szCs w:val="28"/>
        </w:rPr>
        <w:t>оборудования</w:t>
      </w:r>
      <w:r w:rsidRPr="007F61C1">
        <w:rPr>
          <w:sz w:val="28"/>
          <w:szCs w:val="28"/>
        </w:rPr>
        <w:t>, сырья,</w:t>
      </w:r>
      <w:r>
        <w:rPr>
          <w:sz w:val="28"/>
          <w:szCs w:val="28"/>
        </w:rPr>
        <w:t xml:space="preserve"> расходных материалов, инструментов,</w:t>
      </w:r>
      <w:r w:rsidRPr="007F61C1">
        <w:rPr>
          <w:sz w:val="28"/>
          <w:szCs w:val="28"/>
        </w:rPr>
        <w:t xml:space="preserve"> оплату электроэнергии и участие в выставочно-ярмарочных мероприятиях.</w:t>
      </w:r>
      <w:r>
        <w:rPr>
          <w:sz w:val="28"/>
          <w:szCs w:val="28"/>
        </w:rPr>
        <w:t xml:space="preserve"> </w:t>
      </w:r>
    </w:p>
    <w:p w:rsidR="00A3771F" w:rsidRPr="00435C26" w:rsidRDefault="00A3771F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5C26">
        <w:rPr>
          <w:rFonts w:ascii="Times New Roman" w:hAnsi="Times New Roman"/>
          <w:sz w:val="28"/>
          <w:szCs w:val="28"/>
        </w:rPr>
        <w:t>Учитывая вышеизложенное, проект постановления содержит положения, имеющие низкую степень регулирующего воздействия. Необходимость проведения публичных консультаций отсутствует.</w:t>
      </w:r>
    </w:p>
    <w:p w:rsidR="00A3771F" w:rsidRPr="00435C26" w:rsidRDefault="00A3771F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A3771F" w:rsidRPr="00435C26" w:rsidRDefault="00A3771F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5C26">
        <w:rPr>
          <w:rFonts w:ascii="Times New Roman" w:hAnsi="Times New Roman"/>
          <w:b/>
          <w:sz w:val="28"/>
          <w:szCs w:val="28"/>
        </w:rPr>
        <w:t>2. Проблема, на решение которой направлен предлагаемый способ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35C26">
        <w:rPr>
          <w:rFonts w:ascii="Times New Roman" w:hAnsi="Times New Roman"/>
          <w:b/>
          <w:sz w:val="28"/>
          <w:szCs w:val="28"/>
        </w:rPr>
        <w:t>регулирования</w:t>
      </w:r>
    </w:p>
    <w:p w:rsidR="00A3771F" w:rsidRPr="00435C26" w:rsidRDefault="00A3771F" w:rsidP="00C14A67">
      <w:pPr>
        <w:spacing w:line="420" w:lineRule="atLeast"/>
        <w:ind w:firstLine="709"/>
        <w:jc w:val="both"/>
        <w:rPr>
          <w:sz w:val="28"/>
          <w:szCs w:val="28"/>
        </w:rPr>
      </w:pPr>
      <w:r w:rsidRPr="00435C26">
        <w:rPr>
          <w:sz w:val="28"/>
          <w:szCs w:val="28"/>
        </w:rPr>
        <w:t>Проект постановления Правительства Кировской области «Об утверждении порядков предоставления субсидий субъектам малого и среднего предпринимательства, производящим изделия народных художественных промыслов» разработан в целях сохранения и развития традиционных народных художественных промыслов Кировской области.</w:t>
      </w:r>
    </w:p>
    <w:p w:rsidR="00A3771F" w:rsidRPr="007F61C1" w:rsidRDefault="00A3771F" w:rsidP="00B9570B">
      <w:pPr>
        <w:spacing w:line="400" w:lineRule="exact"/>
        <w:ind w:firstLine="709"/>
        <w:jc w:val="both"/>
        <w:rPr>
          <w:iCs/>
          <w:sz w:val="28"/>
          <w:szCs w:val="28"/>
        </w:rPr>
      </w:pPr>
      <w:r w:rsidRPr="007F61C1">
        <w:rPr>
          <w:iCs/>
          <w:sz w:val="28"/>
          <w:szCs w:val="28"/>
        </w:rPr>
        <w:t xml:space="preserve">Среди наиболее серьезных проблем предприятий сферы НХП выделяются следующие: серьезный износ оборудования, сложности с заготовкой </w:t>
      </w:r>
      <w:r>
        <w:rPr>
          <w:iCs/>
          <w:sz w:val="28"/>
          <w:szCs w:val="28"/>
        </w:rPr>
        <w:t xml:space="preserve">и приобретением </w:t>
      </w:r>
      <w:r w:rsidRPr="007F61C1">
        <w:rPr>
          <w:iCs/>
          <w:sz w:val="28"/>
          <w:szCs w:val="28"/>
        </w:rPr>
        <w:t>сырья</w:t>
      </w:r>
      <w:r>
        <w:rPr>
          <w:iCs/>
          <w:sz w:val="28"/>
          <w:szCs w:val="28"/>
        </w:rPr>
        <w:t>, расходных материалов и инструментов</w:t>
      </w:r>
      <w:r w:rsidRPr="007F61C1">
        <w:rPr>
          <w:iCs/>
          <w:sz w:val="28"/>
          <w:szCs w:val="28"/>
        </w:rPr>
        <w:t xml:space="preserve">, рост себестоимости продукции, появление на рынке дешевых китайских подделок, проблема сбыта продукции и т.д. </w:t>
      </w:r>
    </w:p>
    <w:p w:rsidR="00A3771F" w:rsidRPr="007F61C1" w:rsidRDefault="00A3771F" w:rsidP="00B9570B">
      <w:pPr>
        <w:spacing w:line="400" w:lineRule="exact"/>
        <w:ind w:firstLine="709"/>
        <w:jc w:val="both"/>
        <w:rPr>
          <w:iCs/>
          <w:sz w:val="28"/>
          <w:szCs w:val="28"/>
        </w:rPr>
      </w:pPr>
      <w:r w:rsidRPr="007F61C1">
        <w:rPr>
          <w:iCs/>
          <w:sz w:val="28"/>
          <w:szCs w:val="28"/>
        </w:rPr>
        <w:t xml:space="preserve">Кроме того, несмотря на уникальность и самобытность НХП, они все же не являются предметами первой необходимости и как следствие – имеют ограниченный покупательский спрос. Многое в сбыте продукции зависит от самих производителей, их активного участия в специализированных межрегиональных и международных выставках-ярмарках, поиске оптовиков или постоянных заказчиков. </w:t>
      </w:r>
    </w:p>
    <w:p w:rsidR="00A3771F" w:rsidRPr="007F61C1" w:rsidRDefault="00A3771F" w:rsidP="00B9570B">
      <w:pPr>
        <w:spacing w:line="400" w:lineRule="exact"/>
        <w:ind w:firstLine="709"/>
        <w:jc w:val="both"/>
        <w:rPr>
          <w:iCs/>
          <w:sz w:val="28"/>
          <w:szCs w:val="28"/>
        </w:rPr>
      </w:pPr>
      <w:r w:rsidRPr="007F61C1">
        <w:rPr>
          <w:iCs/>
          <w:sz w:val="28"/>
          <w:szCs w:val="28"/>
        </w:rPr>
        <w:t>Вводимое правовое регулирование направлено на решение указанных проблем и предполагает предоставление государственной поддержки субъектам малого и среднего предпринимательства сферы НХП в виде субсидий:</w:t>
      </w:r>
    </w:p>
    <w:p w:rsidR="00A3771F" w:rsidRPr="007F61C1" w:rsidRDefault="00A3771F" w:rsidP="00B9570B">
      <w:pPr>
        <w:spacing w:line="400" w:lineRule="exact"/>
        <w:ind w:firstLine="709"/>
        <w:jc w:val="both"/>
        <w:rPr>
          <w:iCs/>
          <w:sz w:val="28"/>
          <w:szCs w:val="28"/>
        </w:rPr>
      </w:pPr>
      <w:r w:rsidRPr="007F61C1">
        <w:rPr>
          <w:iCs/>
          <w:sz w:val="28"/>
          <w:szCs w:val="28"/>
        </w:rPr>
        <w:t>на возмещение части затрат по оплате потребленной электрической энергии;</w:t>
      </w:r>
    </w:p>
    <w:p w:rsidR="00A3771F" w:rsidRPr="007F61C1" w:rsidRDefault="00A3771F" w:rsidP="00B9570B">
      <w:pPr>
        <w:spacing w:line="400" w:lineRule="exact"/>
        <w:ind w:firstLine="709"/>
        <w:jc w:val="both"/>
        <w:rPr>
          <w:iCs/>
          <w:sz w:val="28"/>
          <w:szCs w:val="28"/>
        </w:rPr>
      </w:pPr>
      <w:r w:rsidRPr="00A338BF">
        <w:rPr>
          <w:iCs/>
          <w:sz w:val="28"/>
          <w:szCs w:val="28"/>
        </w:rPr>
        <w:t>на возмещение части затрат, связанных с приобретением сырья, расходных материалов и инструментов, необходимых для изготовления продукции и изделий;</w:t>
      </w:r>
    </w:p>
    <w:p w:rsidR="00A3771F" w:rsidRPr="007F61C1" w:rsidRDefault="00A3771F" w:rsidP="00B9570B">
      <w:pPr>
        <w:spacing w:line="400" w:lineRule="exact"/>
        <w:ind w:firstLine="709"/>
        <w:jc w:val="both"/>
        <w:rPr>
          <w:iCs/>
          <w:sz w:val="28"/>
          <w:szCs w:val="28"/>
        </w:rPr>
      </w:pPr>
      <w:r w:rsidRPr="007F61C1">
        <w:rPr>
          <w:iCs/>
          <w:sz w:val="28"/>
          <w:szCs w:val="28"/>
        </w:rPr>
        <w:t xml:space="preserve">на возмещение части затрат, связанных с </w:t>
      </w:r>
      <w:r>
        <w:rPr>
          <w:iCs/>
          <w:sz w:val="28"/>
          <w:szCs w:val="28"/>
        </w:rPr>
        <w:t xml:space="preserve">приобретением оборудования в целях </w:t>
      </w:r>
      <w:r w:rsidRPr="007F61C1">
        <w:rPr>
          <w:iCs/>
          <w:sz w:val="28"/>
          <w:szCs w:val="28"/>
        </w:rPr>
        <w:t>создани</w:t>
      </w:r>
      <w:r>
        <w:rPr>
          <w:iCs/>
          <w:sz w:val="28"/>
          <w:szCs w:val="28"/>
        </w:rPr>
        <w:t xml:space="preserve">я и (или) </w:t>
      </w:r>
      <w:r w:rsidRPr="007F61C1">
        <w:rPr>
          <w:iCs/>
          <w:sz w:val="28"/>
          <w:szCs w:val="28"/>
        </w:rPr>
        <w:t>развити</w:t>
      </w:r>
      <w:r>
        <w:rPr>
          <w:iCs/>
          <w:sz w:val="28"/>
          <w:szCs w:val="28"/>
        </w:rPr>
        <w:t>я,</w:t>
      </w:r>
      <w:r w:rsidRPr="007F61C1">
        <w:rPr>
          <w:iCs/>
          <w:sz w:val="28"/>
          <w:szCs w:val="28"/>
        </w:rPr>
        <w:t xml:space="preserve"> и (или) модернизаци</w:t>
      </w:r>
      <w:r>
        <w:rPr>
          <w:iCs/>
          <w:sz w:val="28"/>
          <w:szCs w:val="28"/>
        </w:rPr>
        <w:t>и</w:t>
      </w:r>
      <w:r w:rsidRPr="007F61C1">
        <w:rPr>
          <w:iCs/>
          <w:sz w:val="28"/>
          <w:szCs w:val="28"/>
        </w:rPr>
        <w:t xml:space="preserve"> производства</w:t>
      </w:r>
      <w:r>
        <w:rPr>
          <w:iCs/>
          <w:sz w:val="28"/>
          <w:szCs w:val="28"/>
        </w:rPr>
        <w:t xml:space="preserve"> товаров</w:t>
      </w:r>
      <w:r w:rsidRPr="007F61C1">
        <w:rPr>
          <w:iCs/>
          <w:sz w:val="28"/>
          <w:szCs w:val="28"/>
        </w:rPr>
        <w:t>;</w:t>
      </w:r>
    </w:p>
    <w:p w:rsidR="00A3771F" w:rsidRPr="007F61C1" w:rsidRDefault="00A3771F" w:rsidP="00CA7A51">
      <w:pPr>
        <w:spacing w:line="400" w:lineRule="exact"/>
        <w:ind w:firstLine="709"/>
        <w:jc w:val="both"/>
        <w:rPr>
          <w:iCs/>
          <w:sz w:val="28"/>
          <w:szCs w:val="28"/>
        </w:rPr>
      </w:pPr>
      <w:r w:rsidRPr="00CA7A51">
        <w:rPr>
          <w:iCs/>
          <w:sz w:val="28"/>
          <w:szCs w:val="28"/>
        </w:rPr>
        <w:t>на возмещение части затрат, связанных с участием в межрегиональных и (или) международных выставках, ярмарках, фестивалях, конгрессных и иных подобных мероприятиях, проходящих за пределами Кировской области</w:t>
      </w:r>
      <w:r w:rsidRPr="007F61C1">
        <w:rPr>
          <w:iCs/>
          <w:sz w:val="28"/>
          <w:szCs w:val="28"/>
        </w:rPr>
        <w:t>.</w:t>
      </w:r>
    </w:p>
    <w:p w:rsidR="00A3771F" w:rsidRPr="00435C26" w:rsidRDefault="00A3771F" w:rsidP="00B9570B">
      <w:pPr>
        <w:spacing w:line="400" w:lineRule="exact"/>
        <w:ind w:firstLine="709"/>
        <w:jc w:val="both"/>
        <w:rPr>
          <w:sz w:val="28"/>
          <w:szCs w:val="28"/>
        </w:rPr>
      </w:pPr>
      <w:r w:rsidRPr="007F61C1">
        <w:rPr>
          <w:sz w:val="28"/>
          <w:szCs w:val="28"/>
        </w:rPr>
        <w:t>В предшествующие годы указанные проблемы решались аналогичным путем. Субсидии предприятиям НХП на возмещение части их затрат по оплате потребленной электрической энергии предоставляются с 2010 года, затраты, связанные с приобретением</w:t>
      </w:r>
      <w:r>
        <w:rPr>
          <w:sz w:val="28"/>
          <w:szCs w:val="28"/>
        </w:rPr>
        <w:t xml:space="preserve"> сырья, оборудования в целях </w:t>
      </w:r>
      <w:r w:rsidRPr="007F61C1">
        <w:rPr>
          <w:sz w:val="28"/>
          <w:szCs w:val="28"/>
        </w:rPr>
        <w:t>создани</w:t>
      </w:r>
      <w:r>
        <w:rPr>
          <w:sz w:val="28"/>
          <w:szCs w:val="28"/>
        </w:rPr>
        <w:t xml:space="preserve">я и (или) </w:t>
      </w:r>
      <w:r w:rsidRPr="007F61C1">
        <w:rPr>
          <w:sz w:val="28"/>
          <w:szCs w:val="28"/>
        </w:rPr>
        <w:t>развити</w:t>
      </w:r>
      <w:r>
        <w:rPr>
          <w:sz w:val="28"/>
          <w:szCs w:val="28"/>
        </w:rPr>
        <w:t>я,</w:t>
      </w:r>
      <w:r w:rsidRPr="007F61C1">
        <w:rPr>
          <w:sz w:val="28"/>
          <w:szCs w:val="28"/>
        </w:rPr>
        <w:t xml:space="preserve"> и (или) модернизаци</w:t>
      </w:r>
      <w:r>
        <w:rPr>
          <w:sz w:val="28"/>
          <w:szCs w:val="28"/>
        </w:rPr>
        <w:t xml:space="preserve">и производства </w:t>
      </w:r>
      <w:r w:rsidRPr="007F61C1">
        <w:rPr>
          <w:sz w:val="28"/>
          <w:szCs w:val="28"/>
        </w:rPr>
        <w:t xml:space="preserve">и с участием в выставочно-ярмарочных мероприятиях – с 2012 года. </w:t>
      </w:r>
      <w:r w:rsidRPr="00435C26">
        <w:rPr>
          <w:sz w:val="28"/>
          <w:szCs w:val="28"/>
        </w:rPr>
        <w:t>Предоставление субсидий зарекомендовало свою эффективность (см. пункт 6 настоящего заключения).</w:t>
      </w:r>
    </w:p>
    <w:p w:rsidR="00A3771F" w:rsidRPr="00435C26" w:rsidRDefault="00A3771F" w:rsidP="00C14A67">
      <w:pPr>
        <w:spacing w:line="420" w:lineRule="atLeast"/>
        <w:ind w:firstLine="709"/>
        <w:jc w:val="both"/>
        <w:rPr>
          <w:sz w:val="28"/>
          <w:szCs w:val="28"/>
        </w:rPr>
      </w:pPr>
      <w:r w:rsidRPr="00435C26">
        <w:rPr>
          <w:sz w:val="28"/>
          <w:szCs w:val="28"/>
        </w:rPr>
        <w:t>В случае невмешательства со стороны государства в процесс сохранения и развития сферы НХП возникает риск «вымирания» традиционных народных художественных промыслов Кировской области.</w:t>
      </w:r>
    </w:p>
    <w:p w:rsidR="00A3771F" w:rsidRPr="00435C26" w:rsidRDefault="00A3771F" w:rsidP="00C14A67">
      <w:pPr>
        <w:spacing w:line="420" w:lineRule="atLeast"/>
        <w:ind w:firstLine="709"/>
        <w:jc w:val="both"/>
        <w:rPr>
          <w:sz w:val="28"/>
          <w:szCs w:val="28"/>
        </w:rPr>
      </w:pPr>
      <w:r w:rsidRPr="00435C26">
        <w:rPr>
          <w:sz w:val="28"/>
          <w:szCs w:val="28"/>
        </w:rPr>
        <w:t>Таким образом, введение данного правового регулирования является достаточным для решения проблемы по сохранению и развитию сферы традиционных НХП региона.</w:t>
      </w:r>
    </w:p>
    <w:p w:rsidR="00A3771F" w:rsidRPr="00435C26" w:rsidRDefault="00A3771F" w:rsidP="00C14A67">
      <w:pPr>
        <w:spacing w:line="420" w:lineRule="atLeast"/>
        <w:ind w:firstLine="709"/>
        <w:jc w:val="both"/>
        <w:rPr>
          <w:sz w:val="28"/>
          <w:szCs w:val="28"/>
        </w:rPr>
      </w:pPr>
      <w:r w:rsidRPr="00435C26">
        <w:rPr>
          <w:sz w:val="28"/>
          <w:szCs w:val="28"/>
        </w:rPr>
        <w:t>Предлагаемым правовым регулированием будут затронуты интересы юридических лиц и индивидуальных предпринимателей, производящих изделия НХП и представивших документы с целью получения субсидий. Указанные хозяйствующие субъекты должны быть зарегистрированы в установленном порядке на территории Кировской области и отвечать критериям, установленным статьей 4 Федерального закона от 24.07.2007 № 209-ФЗ «О развитии малого и среднего предпринимательства в Российской Федерации» в части отнесения хозяйствующего субъекта к субъекту малого или среднего предпринимательства.</w:t>
      </w:r>
    </w:p>
    <w:p w:rsidR="00A3771F" w:rsidRPr="00435C26" w:rsidRDefault="00A3771F" w:rsidP="00C14A67">
      <w:pPr>
        <w:spacing w:line="420" w:lineRule="atLeast"/>
        <w:ind w:firstLine="709"/>
        <w:jc w:val="both"/>
        <w:rPr>
          <w:sz w:val="28"/>
          <w:szCs w:val="28"/>
        </w:rPr>
      </w:pPr>
    </w:p>
    <w:p w:rsidR="00A3771F" w:rsidRPr="00435C26" w:rsidRDefault="00A3771F" w:rsidP="00C14A67">
      <w:pPr>
        <w:spacing w:line="420" w:lineRule="atLeast"/>
        <w:ind w:firstLine="709"/>
        <w:jc w:val="both"/>
        <w:rPr>
          <w:sz w:val="28"/>
          <w:szCs w:val="28"/>
        </w:rPr>
      </w:pPr>
    </w:p>
    <w:p w:rsidR="00A3771F" w:rsidRPr="00435C26" w:rsidRDefault="00A3771F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35C26">
        <w:rPr>
          <w:rFonts w:ascii="Times New Roman" w:hAnsi="Times New Roman"/>
          <w:b/>
          <w:sz w:val="28"/>
          <w:szCs w:val="28"/>
        </w:rPr>
        <w:t>3. Цели и задачи регулирования</w:t>
      </w:r>
    </w:p>
    <w:p w:rsidR="00A3771F" w:rsidRPr="00435C26" w:rsidRDefault="00A3771F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>Основная цель регулирования – сохранение и развитие традиционных народных художественных промыслов Кировской области.</w:t>
      </w:r>
    </w:p>
    <w:p w:rsidR="00A3771F" w:rsidRPr="00435C26" w:rsidRDefault="00A3771F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 xml:space="preserve">Проект постановления разработан в соответствии с требованиями: </w:t>
      </w:r>
    </w:p>
    <w:p w:rsidR="00A3771F" w:rsidRPr="00435C26" w:rsidRDefault="00A3771F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>федерального закона от 24.07.2007 № 209-ФЗ «О развитии малого и среднего предпринимательства в Российской Федерации»;</w:t>
      </w:r>
    </w:p>
    <w:p w:rsidR="00A3771F" w:rsidRPr="00435C26" w:rsidRDefault="00A3771F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>федерального закона от 06.01.1999 № 7-ФЗ «О народных художественных промыслах»;</w:t>
      </w:r>
    </w:p>
    <w:p w:rsidR="00A3771F" w:rsidRPr="00435C26" w:rsidRDefault="00A3771F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>постановления Правительства Российской Федерации от 27.02.2009 № 178 «О распределении и предоставлении субсидий из федерального бюджета бюджетам субъектов Российской Федерации на государственную поддержку малого и среднего предпринимательства, включая крестьянские (фермерские) хозяйства»;</w:t>
      </w:r>
    </w:p>
    <w:p w:rsidR="00A3771F" w:rsidRPr="00435C26" w:rsidRDefault="00A3771F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>ежегодных приказов Минэкономразвития России об организации проведения конкурсного отбора субъектов Российской Федерации, бюджетам которых предоставляются субсидии из федерального бюджета на государственную поддержку малого и среднего предпринимательства субъектами Российской Федерации;</w:t>
      </w:r>
    </w:p>
    <w:p w:rsidR="00A3771F" w:rsidRPr="00435C26" w:rsidRDefault="00A3771F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>государственной программы Кировской области «Поддержка и развитие малого и среднего предпринимательства» на 2013 – 2020 годы (далее – Программа), утвержденной постановлением Правительства Кировской области от 10.12.2012 № 185/741 «Об утверждении государственной программы Кировской области «Поддержка и развитие малого и среднего предпринимательства» на 2013 –2020 годы».</w:t>
      </w:r>
    </w:p>
    <w:p w:rsidR="00A3771F" w:rsidRPr="00435C26" w:rsidRDefault="00A3771F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>Задачами правового регулирования являются:</w:t>
      </w:r>
    </w:p>
    <w:p w:rsidR="00A3771F" w:rsidRPr="007F61C1" w:rsidRDefault="00A3771F" w:rsidP="00DA26BA">
      <w:pPr>
        <w:pStyle w:val="1"/>
        <w:spacing w:after="0" w:line="400" w:lineRule="exac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F61C1">
        <w:rPr>
          <w:rFonts w:ascii="Times New Roman" w:hAnsi="Times New Roman"/>
          <w:sz w:val="28"/>
          <w:szCs w:val="28"/>
          <w:lang w:eastAsia="ru-RU"/>
        </w:rPr>
        <w:t>Задачами правового регулирования являются:</w:t>
      </w:r>
    </w:p>
    <w:p w:rsidR="00A3771F" w:rsidRPr="007F61C1" w:rsidRDefault="00A3771F" w:rsidP="00DA26BA">
      <w:pPr>
        <w:pStyle w:val="1"/>
        <w:spacing w:after="0" w:line="400" w:lineRule="exac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сокращение издержек субъектов малого и среднего предпринимательства</w:t>
      </w:r>
      <w:r w:rsidRPr="007F61C1">
        <w:rPr>
          <w:rFonts w:ascii="Times New Roman" w:hAnsi="Times New Roman"/>
          <w:sz w:val="28"/>
          <w:szCs w:val="28"/>
          <w:lang w:eastAsia="ru-RU"/>
        </w:rPr>
        <w:t>, производящих изделия НХП, на приобретение сырья</w:t>
      </w:r>
      <w:r>
        <w:rPr>
          <w:rFonts w:ascii="Times New Roman" w:hAnsi="Times New Roman"/>
          <w:sz w:val="28"/>
          <w:szCs w:val="28"/>
          <w:lang w:eastAsia="ru-RU"/>
        </w:rPr>
        <w:t>, расходных материалов, инструментов</w:t>
      </w:r>
      <w:r w:rsidRPr="007F61C1">
        <w:rPr>
          <w:rFonts w:ascii="Times New Roman" w:hAnsi="Times New Roman"/>
          <w:sz w:val="28"/>
          <w:szCs w:val="28"/>
          <w:lang w:eastAsia="ru-RU"/>
        </w:rPr>
        <w:t xml:space="preserve"> и оплату электроэнергии;</w:t>
      </w:r>
    </w:p>
    <w:p w:rsidR="00A3771F" w:rsidRPr="007F61C1" w:rsidRDefault="00A3771F" w:rsidP="00DA26BA">
      <w:pPr>
        <w:pStyle w:val="1"/>
        <w:spacing w:after="0" w:line="400" w:lineRule="exac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F61C1">
        <w:rPr>
          <w:rFonts w:ascii="Times New Roman" w:hAnsi="Times New Roman"/>
          <w:sz w:val="28"/>
          <w:szCs w:val="28"/>
          <w:lang w:eastAsia="ru-RU"/>
        </w:rPr>
        <w:t>- стимулирование инвестиционной активности субъектов малого и среднего предпринимательства, занимающихся производством НХП Кировской области;</w:t>
      </w:r>
    </w:p>
    <w:p w:rsidR="00A3771F" w:rsidRPr="007F61C1" w:rsidRDefault="00A3771F" w:rsidP="00DA26BA">
      <w:pPr>
        <w:pStyle w:val="1"/>
        <w:spacing w:after="0" w:line="400" w:lineRule="exac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F61C1">
        <w:rPr>
          <w:rFonts w:ascii="Times New Roman" w:hAnsi="Times New Roman"/>
          <w:sz w:val="28"/>
          <w:szCs w:val="28"/>
          <w:lang w:eastAsia="ru-RU"/>
        </w:rPr>
        <w:t>- оказание содействия в продвижении продукции НХП за пределы Кировской области.</w:t>
      </w:r>
    </w:p>
    <w:p w:rsidR="00A3771F" w:rsidRDefault="00A3771F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3771F" w:rsidRPr="00435C26" w:rsidRDefault="00A3771F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35C26">
        <w:rPr>
          <w:rFonts w:ascii="Times New Roman" w:hAnsi="Times New Roman"/>
          <w:b/>
          <w:sz w:val="28"/>
          <w:szCs w:val="28"/>
        </w:rPr>
        <w:t>4. Возможные варианты достижения поставленной цели</w:t>
      </w:r>
    </w:p>
    <w:p w:rsidR="00A3771F" w:rsidRPr="00435C26" w:rsidRDefault="00A3771F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5C26">
        <w:rPr>
          <w:rFonts w:ascii="Times New Roman" w:hAnsi="Times New Roman"/>
          <w:sz w:val="28"/>
          <w:szCs w:val="28"/>
        </w:rPr>
        <w:t>Альтернативными вариантами, способствующими достижению поставленной цели, являются:</w:t>
      </w:r>
    </w:p>
    <w:p w:rsidR="00A3771F" w:rsidRPr="00435C26" w:rsidRDefault="00A3771F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</w:rPr>
        <w:t xml:space="preserve">- </w:t>
      </w:r>
      <w:r w:rsidRPr="00435C26">
        <w:rPr>
          <w:rFonts w:ascii="Times New Roman" w:hAnsi="Times New Roman"/>
          <w:sz w:val="28"/>
          <w:szCs w:val="28"/>
          <w:lang w:eastAsia="ru-RU"/>
        </w:rPr>
        <w:t>льготное кредитование через Кировский областной фонд поддержки малого и среднего предпринимательства и районные фонды поддержки предпринимательства, имеющие статус микрофинансовой организации;</w:t>
      </w:r>
    </w:p>
    <w:p w:rsidR="00A3771F" w:rsidRPr="00435C26" w:rsidRDefault="00A3771F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>- оплата участия предприятий НХП в межрегиональных выставках;</w:t>
      </w:r>
    </w:p>
    <w:p w:rsidR="00A3771F" w:rsidRPr="00435C26" w:rsidRDefault="00A3771F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5C26">
        <w:rPr>
          <w:rFonts w:ascii="Times New Roman" w:hAnsi="Times New Roman"/>
          <w:sz w:val="28"/>
          <w:szCs w:val="28"/>
        </w:rPr>
        <w:t>- субсидирование части затрат субъектов малого и среднего предпринимательства сферы НХП, связанных с:</w:t>
      </w:r>
    </w:p>
    <w:p w:rsidR="00A3771F" w:rsidRPr="007F61C1" w:rsidRDefault="00A3771F" w:rsidP="00DA26BA">
      <w:pPr>
        <w:spacing w:line="400" w:lineRule="exact"/>
        <w:ind w:firstLine="709"/>
        <w:jc w:val="both"/>
        <w:rPr>
          <w:sz w:val="28"/>
          <w:szCs w:val="28"/>
        </w:rPr>
      </w:pPr>
      <w:r w:rsidRPr="007F61C1">
        <w:rPr>
          <w:sz w:val="28"/>
          <w:szCs w:val="28"/>
        </w:rPr>
        <w:t>оплатой потребленной электрической энергии;</w:t>
      </w:r>
    </w:p>
    <w:p w:rsidR="00A3771F" w:rsidRPr="007F61C1" w:rsidRDefault="00A3771F" w:rsidP="00DA26BA">
      <w:pPr>
        <w:spacing w:line="400" w:lineRule="exact"/>
        <w:ind w:firstLine="709"/>
        <w:jc w:val="both"/>
        <w:rPr>
          <w:sz w:val="28"/>
          <w:szCs w:val="28"/>
        </w:rPr>
      </w:pPr>
      <w:r w:rsidRPr="0028790F">
        <w:rPr>
          <w:sz w:val="28"/>
          <w:szCs w:val="28"/>
        </w:rPr>
        <w:t>с приобретением сырья, расходных материалов и инструментов, необходимых для изготовления продукции и изделий</w:t>
      </w:r>
      <w:r w:rsidRPr="007F61C1">
        <w:rPr>
          <w:sz w:val="28"/>
          <w:szCs w:val="28"/>
        </w:rPr>
        <w:t>;</w:t>
      </w:r>
    </w:p>
    <w:p w:rsidR="00A3771F" w:rsidRPr="007F61C1" w:rsidRDefault="00A3771F" w:rsidP="00DA26BA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приобретением оборудования в целях </w:t>
      </w:r>
      <w:r w:rsidRPr="007F61C1">
        <w:rPr>
          <w:sz w:val="28"/>
          <w:szCs w:val="28"/>
        </w:rPr>
        <w:t>создани</w:t>
      </w:r>
      <w:r>
        <w:rPr>
          <w:sz w:val="28"/>
          <w:szCs w:val="28"/>
        </w:rPr>
        <w:t xml:space="preserve">я и (или) </w:t>
      </w:r>
      <w:r w:rsidRPr="007F61C1">
        <w:rPr>
          <w:sz w:val="28"/>
          <w:szCs w:val="28"/>
        </w:rPr>
        <w:t>развитием</w:t>
      </w:r>
      <w:r>
        <w:rPr>
          <w:sz w:val="28"/>
          <w:szCs w:val="28"/>
        </w:rPr>
        <w:t>,</w:t>
      </w:r>
      <w:r w:rsidRPr="007F61C1">
        <w:rPr>
          <w:sz w:val="28"/>
          <w:szCs w:val="28"/>
        </w:rPr>
        <w:t xml:space="preserve"> и (или) модернизацией производства</w:t>
      </w:r>
      <w:r>
        <w:rPr>
          <w:sz w:val="28"/>
          <w:szCs w:val="28"/>
        </w:rPr>
        <w:t xml:space="preserve"> товаров</w:t>
      </w:r>
      <w:r w:rsidRPr="007F61C1">
        <w:rPr>
          <w:sz w:val="28"/>
          <w:szCs w:val="28"/>
        </w:rPr>
        <w:t>;</w:t>
      </w:r>
    </w:p>
    <w:p w:rsidR="00A3771F" w:rsidRPr="007F61C1" w:rsidRDefault="00A3771F" w:rsidP="00DA26BA">
      <w:pPr>
        <w:spacing w:line="400" w:lineRule="exact"/>
        <w:ind w:firstLine="709"/>
        <w:jc w:val="both"/>
        <w:rPr>
          <w:sz w:val="28"/>
          <w:szCs w:val="28"/>
        </w:rPr>
      </w:pPr>
      <w:r w:rsidRPr="007F61C1">
        <w:rPr>
          <w:sz w:val="28"/>
          <w:szCs w:val="28"/>
        </w:rPr>
        <w:t>с участием в выставочно-ярмарочных мероприятиях.</w:t>
      </w:r>
    </w:p>
    <w:p w:rsidR="00A3771F" w:rsidRPr="00435C26" w:rsidRDefault="00A3771F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3771F" w:rsidRPr="00435C26" w:rsidRDefault="00A3771F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35C26">
        <w:rPr>
          <w:rFonts w:ascii="Times New Roman" w:hAnsi="Times New Roman"/>
          <w:b/>
          <w:sz w:val="28"/>
          <w:szCs w:val="28"/>
        </w:rPr>
        <w:t>5. Анализ выгод и издержек использования каждого варианта достижения поставленной цели</w:t>
      </w:r>
    </w:p>
    <w:p w:rsidR="00A3771F" w:rsidRPr="00435C26" w:rsidRDefault="00A3771F" w:rsidP="00C14A67">
      <w:pPr>
        <w:spacing w:line="420" w:lineRule="atLeast"/>
        <w:ind w:firstLine="709"/>
        <w:jc w:val="both"/>
        <w:rPr>
          <w:sz w:val="28"/>
          <w:szCs w:val="28"/>
        </w:rPr>
      </w:pPr>
      <w:r w:rsidRPr="00435C26">
        <w:rPr>
          <w:sz w:val="28"/>
          <w:szCs w:val="28"/>
        </w:rPr>
        <w:t>В целях сохранения и развития производства изделий НХП департамент может использовать следующие варианты регулирования:</w:t>
      </w:r>
    </w:p>
    <w:p w:rsidR="00A3771F" w:rsidRPr="00435C26" w:rsidRDefault="00A3771F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 xml:space="preserve">1. Льготное кредитование через Кировский областной фонд поддержки малого и среднего предпринимательства и районные фонды поддержки предпринимательства, имеющие статус микрофинансовой организации для приобретения основных и пополнения оборотных средств. </w:t>
      </w:r>
    </w:p>
    <w:p w:rsidR="00A3771F" w:rsidRPr="00435C26" w:rsidRDefault="00A3771F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 xml:space="preserve">Основным преимуществом данного вида государственной поддержки является низкая процентная ставка, под которую выдается заем (5,5 %). </w:t>
      </w:r>
    </w:p>
    <w:p w:rsidR="00A3771F" w:rsidRPr="00435C26" w:rsidRDefault="00A3771F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>Недостатками микрокредитования являются:</w:t>
      </w:r>
    </w:p>
    <w:p w:rsidR="00A3771F" w:rsidRPr="00435C26" w:rsidRDefault="00A3771F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>возвратность займа – по истечении 1 года предприятия НХП обязаны возвратить полученную сумму займа с процентами за пользование займом;</w:t>
      </w:r>
    </w:p>
    <w:p w:rsidR="00A3771F" w:rsidRPr="00435C26" w:rsidRDefault="00A3771F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>ограниченность предельной суммы займа (до 1 млн. рублей) не позволяют использовать данный вид поддержки субъектам малого и среднего предпринимательства, производящим изделия НХП, у которых сумма затрат превышает максимальную сумму займа;</w:t>
      </w:r>
    </w:p>
    <w:p w:rsidR="00A3771F" w:rsidRPr="00435C26" w:rsidRDefault="00A3771F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>ограниченность максимального срока кредитования (до 1 года) препятствуют использованию микрокредитования предприятиями НХП, так как они осуществляют деятельность в отрасли низкой скоростью оборота капитала.</w:t>
      </w:r>
    </w:p>
    <w:p w:rsidR="00A3771F" w:rsidRPr="00435C26" w:rsidRDefault="00A3771F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>2. Оплата участия предприятий НХП в межрегиональных выставках.</w:t>
      </w:r>
    </w:p>
    <w:p w:rsidR="00A3771F" w:rsidRPr="00435C26" w:rsidRDefault="00A3771F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>Данный вид государственной поддержки позволяет сократить издержки предприятий НХП на оплату аренды выставочной площади и оплату регистрационного сбора за участие в межрегиональных выставках. Так данные затраты берет на себя Правительство Кировской области.</w:t>
      </w:r>
    </w:p>
    <w:p w:rsidR="00A3771F" w:rsidRPr="00435C26" w:rsidRDefault="00A3771F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 xml:space="preserve">Однако у данного регулирования имеются недостатки. Перечень выставок предприятия НХП определяют самостоятельно. Количество оплачиваемых Правительством Кировской области выставок составляет </w:t>
      </w:r>
      <w:r w:rsidRPr="00435C26">
        <w:rPr>
          <w:rFonts w:ascii="Times New Roman" w:hAnsi="Times New Roman"/>
          <w:sz w:val="28"/>
          <w:szCs w:val="28"/>
          <w:lang w:eastAsia="ru-RU"/>
        </w:rPr>
        <w:br/>
        <w:t xml:space="preserve">10-15 в год. Для оплаты регистрационных сборов и выставочных площадей каждого предприятия необходимо проводить конкурсные процедуры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 Проведение данных процедур требует существенных затрат времени. Более целесообразным является возмещение предприятиям НХП уже произведенных затрат на оплату аренды выставочных площадей и оплату регистрационного сбора за участие в выставочных мероприятиях. Кроме того, данное направление является одной из приоритетных форм поддержки малого и среднего бизнеса для Минэкономразвития России, следовательно, для реализации этого механизма, возможно привлечение дополнительных средств федерального бюджета. </w:t>
      </w:r>
    </w:p>
    <w:p w:rsidR="00A3771F" w:rsidRPr="00435C26" w:rsidRDefault="00A3771F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>3. Субсидирование части затрат субъектов малого и среднего</w:t>
      </w:r>
      <w:r w:rsidRPr="00435C26">
        <w:rPr>
          <w:rFonts w:ascii="Times New Roman" w:hAnsi="Times New Roman"/>
          <w:sz w:val="28"/>
          <w:szCs w:val="28"/>
        </w:rPr>
        <w:t xml:space="preserve"> предпринимательства сферы НХП, связанных с:</w:t>
      </w:r>
    </w:p>
    <w:p w:rsidR="00A3771F" w:rsidRPr="007F61C1" w:rsidRDefault="00A3771F" w:rsidP="0018273A">
      <w:pPr>
        <w:spacing w:line="400" w:lineRule="exact"/>
        <w:ind w:firstLine="709"/>
        <w:jc w:val="both"/>
        <w:rPr>
          <w:sz w:val="28"/>
          <w:szCs w:val="28"/>
        </w:rPr>
      </w:pPr>
      <w:r w:rsidRPr="007F61C1">
        <w:rPr>
          <w:sz w:val="28"/>
          <w:szCs w:val="28"/>
        </w:rPr>
        <w:t>оплатой потребленной электрической энергии;</w:t>
      </w:r>
    </w:p>
    <w:p w:rsidR="00A3771F" w:rsidRPr="007F61C1" w:rsidRDefault="00A3771F" w:rsidP="0018273A">
      <w:pPr>
        <w:spacing w:line="400" w:lineRule="exact"/>
        <w:ind w:firstLine="709"/>
        <w:jc w:val="both"/>
        <w:rPr>
          <w:sz w:val="28"/>
          <w:szCs w:val="28"/>
        </w:rPr>
      </w:pPr>
      <w:r w:rsidRPr="0028790F">
        <w:rPr>
          <w:sz w:val="28"/>
          <w:szCs w:val="28"/>
        </w:rPr>
        <w:t>с приобретением сырья, расходных материалов и инструментов, необходимых для изготовления продукции и изделий</w:t>
      </w:r>
      <w:r w:rsidRPr="007F61C1">
        <w:rPr>
          <w:sz w:val="28"/>
          <w:szCs w:val="28"/>
        </w:rPr>
        <w:t>;</w:t>
      </w:r>
    </w:p>
    <w:p w:rsidR="00A3771F" w:rsidRPr="007F61C1" w:rsidRDefault="00A3771F" w:rsidP="0018273A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приобретением оборудования в целях </w:t>
      </w:r>
      <w:r w:rsidRPr="007F61C1">
        <w:rPr>
          <w:sz w:val="28"/>
          <w:szCs w:val="28"/>
        </w:rPr>
        <w:t>создани</w:t>
      </w:r>
      <w:r>
        <w:rPr>
          <w:sz w:val="28"/>
          <w:szCs w:val="28"/>
        </w:rPr>
        <w:t xml:space="preserve">я и (или) </w:t>
      </w:r>
      <w:r w:rsidRPr="007F61C1">
        <w:rPr>
          <w:sz w:val="28"/>
          <w:szCs w:val="28"/>
        </w:rPr>
        <w:t>развитием</w:t>
      </w:r>
      <w:r>
        <w:rPr>
          <w:sz w:val="28"/>
          <w:szCs w:val="28"/>
        </w:rPr>
        <w:t>,</w:t>
      </w:r>
      <w:r w:rsidRPr="007F61C1">
        <w:rPr>
          <w:sz w:val="28"/>
          <w:szCs w:val="28"/>
        </w:rPr>
        <w:t xml:space="preserve"> и (или) модернизацией производства</w:t>
      </w:r>
      <w:r>
        <w:rPr>
          <w:sz w:val="28"/>
          <w:szCs w:val="28"/>
        </w:rPr>
        <w:t xml:space="preserve"> товаров</w:t>
      </w:r>
      <w:r w:rsidRPr="007F61C1">
        <w:rPr>
          <w:sz w:val="28"/>
          <w:szCs w:val="28"/>
        </w:rPr>
        <w:t>;</w:t>
      </w:r>
    </w:p>
    <w:p w:rsidR="00A3771F" w:rsidRPr="007F61C1" w:rsidRDefault="00A3771F" w:rsidP="0018273A">
      <w:pPr>
        <w:spacing w:line="400" w:lineRule="exact"/>
        <w:ind w:firstLine="709"/>
        <w:jc w:val="both"/>
        <w:rPr>
          <w:sz w:val="28"/>
          <w:szCs w:val="28"/>
        </w:rPr>
      </w:pPr>
      <w:r w:rsidRPr="007F61C1">
        <w:rPr>
          <w:sz w:val="28"/>
          <w:szCs w:val="28"/>
        </w:rPr>
        <w:t>с участием в выставочно-ярмарочных мероприятиях.</w:t>
      </w:r>
    </w:p>
    <w:p w:rsidR="00A3771F" w:rsidRPr="00435C26" w:rsidRDefault="00A3771F" w:rsidP="00C14A67">
      <w:pPr>
        <w:spacing w:line="420" w:lineRule="atLeast"/>
        <w:ind w:firstLine="709"/>
        <w:jc w:val="both"/>
        <w:rPr>
          <w:sz w:val="28"/>
          <w:szCs w:val="28"/>
        </w:rPr>
      </w:pPr>
    </w:p>
    <w:p w:rsidR="00A3771F" w:rsidRPr="0018273A" w:rsidRDefault="00A3771F" w:rsidP="00C14A67">
      <w:pPr>
        <w:pStyle w:val="1"/>
        <w:spacing w:after="0" w:line="420" w:lineRule="atLeast"/>
        <w:ind w:left="0" w:firstLine="709"/>
        <w:rPr>
          <w:rFonts w:ascii="Times New Roman" w:hAnsi="Times New Roman"/>
          <w:b/>
          <w:sz w:val="28"/>
          <w:szCs w:val="28"/>
        </w:rPr>
      </w:pPr>
      <w:r w:rsidRPr="0018273A">
        <w:rPr>
          <w:rFonts w:ascii="Times New Roman" w:hAnsi="Times New Roman"/>
          <w:b/>
          <w:sz w:val="28"/>
          <w:szCs w:val="28"/>
        </w:rPr>
        <w:t>6. Рекомендуемый вариант достижения цели регулирования</w:t>
      </w:r>
    </w:p>
    <w:p w:rsidR="00A3771F" w:rsidRPr="0018273A" w:rsidRDefault="00A3771F" w:rsidP="0018273A">
      <w:pPr>
        <w:spacing w:line="400" w:lineRule="exact"/>
        <w:ind w:firstLine="709"/>
        <w:jc w:val="both"/>
        <w:rPr>
          <w:sz w:val="28"/>
          <w:szCs w:val="28"/>
        </w:rPr>
      </w:pPr>
      <w:r w:rsidRPr="0018273A">
        <w:rPr>
          <w:sz w:val="28"/>
          <w:szCs w:val="28"/>
        </w:rPr>
        <w:t>В качестве рекомендуемого варианта достижения цели регулирования - сокращения издержек субъектов малого и среднего предпринимательства, занимающихся производством изделий НХП, повышения их конкурентоспособности и стимулирования инвестиционной активности, а также оказания содействия в продвижении продукции НХП за пределы Кировской области выбрано субсидирование части затрат субъектов малого и среднего предпринимательства сферы НХП, связанных с:</w:t>
      </w:r>
    </w:p>
    <w:p w:rsidR="00A3771F" w:rsidRPr="007F61C1" w:rsidRDefault="00A3771F" w:rsidP="00E47C02">
      <w:pPr>
        <w:spacing w:line="400" w:lineRule="exact"/>
        <w:ind w:firstLine="709"/>
        <w:jc w:val="both"/>
        <w:rPr>
          <w:sz w:val="28"/>
          <w:szCs w:val="28"/>
        </w:rPr>
      </w:pPr>
      <w:r w:rsidRPr="007F61C1">
        <w:rPr>
          <w:sz w:val="28"/>
          <w:szCs w:val="28"/>
        </w:rPr>
        <w:t>оплатой потребленной электрической энергии;</w:t>
      </w:r>
    </w:p>
    <w:p w:rsidR="00A3771F" w:rsidRPr="007F61C1" w:rsidRDefault="00A3771F" w:rsidP="00E47C02">
      <w:pPr>
        <w:spacing w:line="400" w:lineRule="exact"/>
        <w:ind w:firstLine="709"/>
        <w:jc w:val="both"/>
        <w:rPr>
          <w:sz w:val="28"/>
          <w:szCs w:val="28"/>
        </w:rPr>
      </w:pPr>
      <w:r w:rsidRPr="0028790F">
        <w:rPr>
          <w:sz w:val="28"/>
          <w:szCs w:val="28"/>
        </w:rPr>
        <w:t>с приобретением сырья, расходных материалов и инструментов, необходимых для изготовления продукции и изделий</w:t>
      </w:r>
      <w:r w:rsidRPr="007F61C1">
        <w:rPr>
          <w:sz w:val="28"/>
          <w:szCs w:val="28"/>
        </w:rPr>
        <w:t>;</w:t>
      </w:r>
    </w:p>
    <w:p w:rsidR="00A3771F" w:rsidRPr="007F61C1" w:rsidRDefault="00A3771F" w:rsidP="00E47C02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приобретением оборудования в целях </w:t>
      </w:r>
      <w:r w:rsidRPr="007F61C1">
        <w:rPr>
          <w:sz w:val="28"/>
          <w:szCs w:val="28"/>
        </w:rPr>
        <w:t>создани</w:t>
      </w:r>
      <w:r>
        <w:rPr>
          <w:sz w:val="28"/>
          <w:szCs w:val="28"/>
        </w:rPr>
        <w:t xml:space="preserve">я и (или) </w:t>
      </w:r>
      <w:r w:rsidRPr="007F61C1">
        <w:rPr>
          <w:sz w:val="28"/>
          <w:szCs w:val="28"/>
        </w:rPr>
        <w:t>развитием</w:t>
      </w:r>
      <w:r>
        <w:rPr>
          <w:sz w:val="28"/>
          <w:szCs w:val="28"/>
        </w:rPr>
        <w:t>,</w:t>
      </w:r>
      <w:r w:rsidRPr="007F61C1">
        <w:rPr>
          <w:sz w:val="28"/>
          <w:szCs w:val="28"/>
        </w:rPr>
        <w:t xml:space="preserve"> и (или) модернизацией производства</w:t>
      </w:r>
      <w:r>
        <w:rPr>
          <w:sz w:val="28"/>
          <w:szCs w:val="28"/>
        </w:rPr>
        <w:t xml:space="preserve"> товаров</w:t>
      </w:r>
      <w:r w:rsidRPr="007F61C1">
        <w:rPr>
          <w:sz w:val="28"/>
          <w:szCs w:val="28"/>
        </w:rPr>
        <w:t>;</w:t>
      </w:r>
    </w:p>
    <w:p w:rsidR="00A3771F" w:rsidRPr="007F61C1" w:rsidRDefault="00A3771F" w:rsidP="00E47C02">
      <w:pPr>
        <w:spacing w:line="400" w:lineRule="exact"/>
        <w:ind w:firstLine="709"/>
        <w:jc w:val="both"/>
        <w:rPr>
          <w:sz w:val="28"/>
          <w:szCs w:val="28"/>
        </w:rPr>
      </w:pPr>
      <w:r w:rsidRPr="007F61C1">
        <w:rPr>
          <w:sz w:val="28"/>
          <w:szCs w:val="28"/>
        </w:rPr>
        <w:t>с участием в выставочно-ярмарочных мероприятиях.</w:t>
      </w:r>
    </w:p>
    <w:p w:rsidR="00A3771F" w:rsidRPr="007F61C1" w:rsidRDefault="00A3771F" w:rsidP="00E47C02">
      <w:pPr>
        <w:spacing w:line="400" w:lineRule="exact"/>
        <w:ind w:firstLine="709"/>
        <w:jc w:val="both"/>
        <w:rPr>
          <w:sz w:val="28"/>
          <w:szCs w:val="28"/>
        </w:rPr>
      </w:pPr>
      <w:r w:rsidRPr="00435C26">
        <w:rPr>
          <w:sz w:val="28"/>
          <w:szCs w:val="28"/>
        </w:rPr>
        <w:t xml:space="preserve">В целях предоставления указанных видов субсидий разработаны соответствующие порядки предоставления государственной поддержки, определяющие цели, условия и порядок предоставления субсидий. Данное правовое регулирование позволит </w:t>
      </w:r>
      <w:r w:rsidRPr="007F61C1">
        <w:rPr>
          <w:sz w:val="28"/>
          <w:szCs w:val="28"/>
        </w:rPr>
        <w:t xml:space="preserve">снизить издержи субъектов малого и среднего предпринимательства сферы НХП до </w:t>
      </w:r>
      <w:r>
        <w:rPr>
          <w:sz w:val="28"/>
          <w:szCs w:val="28"/>
        </w:rPr>
        <w:t>9</w:t>
      </w:r>
      <w:r w:rsidRPr="007F61C1">
        <w:rPr>
          <w:sz w:val="28"/>
          <w:szCs w:val="28"/>
        </w:rPr>
        <w:t xml:space="preserve">0% </w:t>
      </w:r>
      <w:r>
        <w:rPr>
          <w:sz w:val="28"/>
          <w:szCs w:val="28"/>
        </w:rPr>
        <w:t xml:space="preserve">- </w:t>
      </w:r>
      <w:r w:rsidRPr="007F61C1">
        <w:rPr>
          <w:sz w:val="28"/>
          <w:szCs w:val="28"/>
        </w:rPr>
        <w:t>на оплату сырья</w:t>
      </w:r>
      <w:r>
        <w:rPr>
          <w:sz w:val="28"/>
          <w:szCs w:val="28"/>
        </w:rPr>
        <w:t>, расходных материалов и инструментов, до 100% - на</w:t>
      </w:r>
      <w:r w:rsidRPr="007F61C1">
        <w:rPr>
          <w:sz w:val="28"/>
          <w:szCs w:val="28"/>
        </w:rPr>
        <w:t xml:space="preserve"> оплату электроэнергии, до 50% - на приобретение оборудования и до 2/3 затрат по участию в выставочно-ярмарочных мероприятиях.</w:t>
      </w:r>
    </w:p>
    <w:p w:rsidR="00A3771F" w:rsidRPr="00435C26" w:rsidRDefault="00A3771F" w:rsidP="00E47C02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7C02">
        <w:rPr>
          <w:rFonts w:ascii="Times New Roman" w:hAnsi="Times New Roman"/>
          <w:sz w:val="28"/>
          <w:szCs w:val="28"/>
        </w:rPr>
        <w:t>Субсидии предприятиям НХП на возмещение части их затрат по оплате потребленной электрической энергии предоставляются с 2010 года, затраты, связанные с приобретением сырья, оборудования в целях создания и (или) развития, и (или) модернизации производства и с участием в выставочно-ярмарочных мероприятиях – с 2012 года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35C26">
        <w:rPr>
          <w:rFonts w:ascii="Times New Roman" w:hAnsi="Times New Roman"/>
          <w:sz w:val="28"/>
          <w:szCs w:val="28"/>
        </w:rPr>
        <w:t>Данный инструмент государственной поддержки зарекомендовал свою эффективность.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5C26">
        <w:rPr>
          <w:rFonts w:ascii="Times New Roman" w:hAnsi="Times New Roman"/>
          <w:sz w:val="28"/>
          <w:szCs w:val="28"/>
        </w:rPr>
        <w:t>В 2010 – 2013 годах субъектам малого и среднего предпринимательства, производящим изделия НХП, предоставлено различных видов субсидий на общую сумму более 9,5 млн. рублей.</w:t>
      </w:r>
    </w:p>
    <w:p w:rsidR="00A3771F" w:rsidRPr="00435C26" w:rsidRDefault="00A3771F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5C26">
        <w:rPr>
          <w:rFonts w:ascii="Times New Roman" w:hAnsi="Times New Roman"/>
          <w:sz w:val="28"/>
          <w:szCs w:val="28"/>
        </w:rPr>
        <w:t>Благодаря государственной поддержке общий объем производства предприятий сферы НХП увеличился со 122,5 млн. рублей в 2009 году до 169 млн. рублей в 2013 году. Объем налоговых платежей, уплаченных предприятиями сферы НХП в бюджеты бюджетной системы Российской Федерации вырос с 16 млн. рублей в 2009 году до 22,8 млн. рублей в 2013 году.</w:t>
      </w:r>
    </w:p>
    <w:p w:rsidR="00A3771F" w:rsidRPr="00435C26" w:rsidRDefault="00A3771F" w:rsidP="00E47C02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</w:rPr>
        <w:t xml:space="preserve">Данное правовое регулирование не устанавливает и не способствует установлению дополнительных обязательств для субъектов малого и среднего предпринимательства, производящих изделия НХП. </w:t>
      </w:r>
      <w:r w:rsidRPr="00435C26">
        <w:rPr>
          <w:rFonts w:ascii="Times New Roman" w:hAnsi="Times New Roman"/>
          <w:sz w:val="28"/>
          <w:szCs w:val="28"/>
          <w:lang w:eastAsia="ru-RU"/>
        </w:rPr>
        <w:t xml:space="preserve">Представление документов в департамент для получения субсидии носит добровольный характер и не влечет дополнительных обязательств для субъектов предпринимательской деятельности. Однако если субъект малого или среднего предпринимательства принимает решение о получении субсидии, то он обязан представить комплект документов, указанный в разделе </w:t>
      </w:r>
      <w:r>
        <w:rPr>
          <w:rFonts w:ascii="Times New Roman" w:hAnsi="Times New Roman"/>
          <w:sz w:val="28"/>
          <w:szCs w:val="28"/>
          <w:lang w:eastAsia="ru-RU"/>
        </w:rPr>
        <w:br/>
      </w:r>
      <w:r w:rsidRPr="00435C26">
        <w:rPr>
          <w:rFonts w:ascii="Times New Roman" w:hAnsi="Times New Roman"/>
          <w:sz w:val="28"/>
          <w:szCs w:val="28"/>
          <w:lang w:eastAsia="ru-RU"/>
        </w:rPr>
        <w:t>3 Порядка предоставления субсидий (далее – комплект документов), подтверждающий соответствие субъекта малого или среднего предпринима</w:t>
      </w:r>
      <w:r>
        <w:rPr>
          <w:rFonts w:ascii="Times New Roman" w:hAnsi="Times New Roman"/>
          <w:sz w:val="28"/>
          <w:szCs w:val="28"/>
          <w:lang w:eastAsia="ru-RU"/>
        </w:rPr>
        <w:softHyphen/>
      </w:r>
      <w:r w:rsidRPr="00435C26">
        <w:rPr>
          <w:rFonts w:ascii="Times New Roman" w:hAnsi="Times New Roman"/>
          <w:sz w:val="28"/>
          <w:szCs w:val="28"/>
          <w:lang w:eastAsia="ru-RU"/>
        </w:rPr>
        <w:t xml:space="preserve">тельства сферы НХП условиям предоставления </w:t>
      </w:r>
      <w:r>
        <w:rPr>
          <w:rFonts w:ascii="Times New Roman" w:hAnsi="Times New Roman"/>
          <w:sz w:val="28"/>
          <w:szCs w:val="28"/>
          <w:lang w:eastAsia="ru-RU"/>
        </w:rPr>
        <w:t>г</w:t>
      </w:r>
      <w:r w:rsidRPr="00435C26">
        <w:rPr>
          <w:rFonts w:ascii="Times New Roman" w:hAnsi="Times New Roman"/>
          <w:sz w:val="28"/>
          <w:szCs w:val="28"/>
          <w:lang w:eastAsia="ru-RU"/>
        </w:rPr>
        <w:t xml:space="preserve">осударственной поддержки, указанным в пункте 1 настоящего заключения. Комплект документов условно можно разделить на 2 части: документы, находящиеся в распоряжении только субъекта малого или среднего предпринимательства и документы, находящиеся в распоряжении органов исполнительной власти. </w:t>
      </w:r>
    </w:p>
    <w:p w:rsidR="00A3771F" w:rsidRPr="00435C26" w:rsidRDefault="00A3771F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>В целях упрощения доступа субъектов малого и среднего предпринимательства к получению государственной поддержки проектом постановления предусмотрено межведомственное взаимодействие, что снимает с субъекта малого или среднего предпринимательства обязательство по представлению документов, находящихся в распоряжении органов исполнительной власти.</w:t>
      </w:r>
    </w:p>
    <w:p w:rsidR="00A3771F" w:rsidRPr="00435C26" w:rsidRDefault="00A3771F" w:rsidP="00CD237B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 xml:space="preserve">Принятие проекта постановления не повлечет дополнительных расходов областного бюджета, кроме запланированных ранее на реализацию </w:t>
      </w:r>
      <w:r>
        <w:rPr>
          <w:rFonts w:ascii="Times New Roman" w:hAnsi="Times New Roman"/>
          <w:sz w:val="28"/>
          <w:szCs w:val="28"/>
        </w:rPr>
        <w:t>мероприятия</w:t>
      </w:r>
      <w:r w:rsidRPr="00435C26">
        <w:rPr>
          <w:rFonts w:ascii="Times New Roman" w:hAnsi="Times New Roman"/>
          <w:sz w:val="28"/>
          <w:szCs w:val="28"/>
        </w:rPr>
        <w:t xml:space="preserve"> «Поддержка и развитие сферы народных художественных промыслов и ремёсел Кировской области» 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5C26">
        <w:rPr>
          <w:rFonts w:ascii="Times New Roman" w:hAnsi="Times New Roman"/>
          <w:sz w:val="28"/>
          <w:szCs w:val="28"/>
          <w:lang w:eastAsia="ru-RU"/>
        </w:rPr>
        <w:t xml:space="preserve">в размере </w:t>
      </w:r>
      <w:r>
        <w:rPr>
          <w:rFonts w:ascii="Times New Roman" w:hAnsi="Times New Roman"/>
          <w:sz w:val="28"/>
          <w:szCs w:val="28"/>
          <w:lang w:eastAsia="ru-RU"/>
        </w:rPr>
        <w:t>2,2</w:t>
      </w:r>
      <w:r w:rsidRPr="00435C26">
        <w:rPr>
          <w:rFonts w:ascii="Times New Roman" w:hAnsi="Times New Roman"/>
          <w:sz w:val="28"/>
          <w:szCs w:val="28"/>
          <w:lang w:eastAsia="ru-RU"/>
        </w:rPr>
        <w:t xml:space="preserve"> млн. рублей. Кроме того, принятие проекта постановления позволит дополнительно привлечь в бюджет Кировской области на реализацию указанного направления 6 млн. рублей средств федерального бюджета.</w:t>
      </w:r>
    </w:p>
    <w:p w:rsidR="00A3771F" w:rsidRPr="00435C26" w:rsidRDefault="00A3771F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3771F" w:rsidRPr="00435C26" w:rsidRDefault="00A3771F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35C26">
        <w:rPr>
          <w:rFonts w:ascii="Times New Roman" w:hAnsi="Times New Roman"/>
          <w:b/>
          <w:sz w:val="28"/>
          <w:szCs w:val="28"/>
        </w:rPr>
        <w:t>7. Результаты публичных консультаций</w:t>
      </w:r>
    </w:p>
    <w:p w:rsidR="00A3771F" w:rsidRPr="00435C26" w:rsidRDefault="00A3771F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>Руководствуясь подпунктом 1.8.3 Порядка проведения оценки регулирующего воздействия, утвержденного постановлением Правительства Кировской области от 29.01.2014 № 245/38, департамент не проводил публичные консультации в связи с отнесением проекта постановления к нормативному правовому акту с низкой степенью регулирующего воздействия.</w:t>
      </w:r>
    </w:p>
    <w:p w:rsidR="00A3771F" w:rsidRPr="00435C26" w:rsidRDefault="00A3771F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3771F" w:rsidRPr="00435C26" w:rsidRDefault="00A3771F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35C26">
        <w:rPr>
          <w:rFonts w:ascii="Times New Roman" w:hAnsi="Times New Roman"/>
          <w:b/>
          <w:sz w:val="28"/>
          <w:szCs w:val="28"/>
        </w:rPr>
        <w:t>8. Реализация выбранного варианта достижения цели регулирования и последующий мониторинг</w:t>
      </w:r>
    </w:p>
    <w:p w:rsidR="00A3771F" w:rsidRPr="00435C26" w:rsidRDefault="00A3771F" w:rsidP="00C14A67">
      <w:pPr>
        <w:pStyle w:val="1"/>
        <w:tabs>
          <w:tab w:val="left" w:pos="9354"/>
        </w:tabs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5C26">
        <w:rPr>
          <w:rFonts w:ascii="Times New Roman" w:hAnsi="Times New Roman"/>
          <w:sz w:val="28"/>
          <w:szCs w:val="28"/>
        </w:rPr>
        <w:t>После подписания Губернатором Кировской области постановление размещается на официальном информационном сайте Правительства Кировской области, портале малого и среднего предпринимательства и в информационно-правовых системах «Консультант Плюс», «Гарант». Постановление вступает в силу через 10 дней после его официального опубликования.</w:t>
      </w:r>
    </w:p>
    <w:p w:rsidR="00A3771F" w:rsidRPr="00435C26" w:rsidRDefault="00A3771F" w:rsidP="00C14A67">
      <w:pPr>
        <w:pStyle w:val="1"/>
        <w:tabs>
          <w:tab w:val="left" w:pos="9354"/>
        </w:tabs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5C26">
        <w:rPr>
          <w:rFonts w:ascii="Times New Roman" w:hAnsi="Times New Roman"/>
          <w:sz w:val="28"/>
          <w:szCs w:val="28"/>
        </w:rPr>
        <w:t xml:space="preserve">Принятия иных нормативных правовых актов для реализации данного регулирования не требуется. Наделение департамента дополнительными полномочиями и введение дополнительных обязательств для департамента не требуется. </w:t>
      </w:r>
    </w:p>
    <w:p w:rsidR="00A3771F" w:rsidRPr="00435C26" w:rsidRDefault="00A3771F" w:rsidP="00C14A67">
      <w:pPr>
        <w:pStyle w:val="1"/>
        <w:tabs>
          <w:tab w:val="left" w:pos="9354"/>
        </w:tabs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5C26">
        <w:rPr>
          <w:rFonts w:ascii="Times New Roman" w:hAnsi="Times New Roman"/>
          <w:sz w:val="28"/>
          <w:szCs w:val="28"/>
        </w:rPr>
        <w:t>Сроки начала и окончания приема документов от субъектов малого и среднего предпринимательства, претендующих на получение субсидий, устанавливаются департаментом. Данная информация подлежит опубликованию на официальном информационном сайте Правительства Кировской области (www.kirovreg.ru) и порталах малого и среднего предпринимательства Кировской области (www.mbko.ru, www.43mb.ru).</w:t>
      </w:r>
    </w:p>
    <w:p w:rsidR="00A3771F" w:rsidRPr="00435C26" w:rsidRDefault="00A3771F" w:rsidP="00C14A67">
      <w:pPr>
        <w:spacing w:line="420" w:lineRule="atLeast"/>
        <w:ind w:firstLine="709"/>
        <w:jc w:val="both"/>
        <w:rPr>
          <w:sz w:val="28"/>
          <w:szCs w:val="28"/>
          <w:lang w:eastAsia="en-US"/>
        </w:rPr>
      </w:pPr>
      <w:r w:rsidRPr="00435C26">
        <w:rPr>
          <w:sz w:val="28"/>
          <w:szCs w:val="28"/>
          <w:lang w:eastAsia="en-US"/>
        </w:rPr>
        <w:t>Департамент регистрирует документы субъектов малого и среднего предпринимательства в порядке их поступления в журнале регистрации и проверяет документы на предмет полноты, комплектности и правильности заполнения.</w:t>
      </w:r>
    </w:p>
    <w:p w:rsidR="00A3771F" w:rsidRPr="00435C26" w:rsidRDefault="00A3771F" w:rsidP="00854425">
      <w:pPr>
        <w:spacing w:line="420" w:lineRule="atLeast"/>
        <w:ind w:firstLine="709"/>
        <w:jc w:val="both"/>
        <w:rPr>
          <w:sz w:val="28"/>
          <w:szCs w:val="28"/>
          <w:lang w:eastAsia="en-US"/>
        </w:rPr>
      </w:pPr>
      <w:r w:rsidRPr="00435C26">
        <w:rPr>
          <w:sz w:val="28"/>
          <w:szCs w:val="28"/>
          <w:lang w:eastAsia="en-US"/>
        </w:rPr>
        <w:t>После этого документы, представленные субъектами малого и среднего предпринимательства, передаются на рассмотрение специально созданной комиссии (в состав комиссии входят представители общественных объединений предпринимателей, региональной общественной палаты и органов исполнительной власти Кировской области</w:t>
      </w:r>
      <w:r>
        <w:rPr>
          <w:sz w:val="28"/>
          <w:szCs w:val="28"/>
          <w:lang w:eastAsia="en-US"/>
        </w:rPr>
        <w:t>, Законодательного Собрания Кировской области</w:t>
      </w:r>
      <w:r w:rsidRPr="00435C26">
        <w:rPr>
          <w:sz w:val="28"/>
          <w:szCs w:val="28"/>
          <w:lang w:eastAsia="en-US"/>
        </w:rPr>
        <w:t>), которая принимает решение в зависимости от вида предоставляемой субсидии:</w:t>
      </w:r>
    </w:p>
    <w:p w:rsidR="00A3771F" w:rsidRPr="00435C26" w:rsidRDefault="00A3771F" w:rsidP="00CD237B">
      <w:pPr>
        <w:spacing w:line="420" w:lineRule="atLeast"/>
        <w:ind w:firstLine="709"/>
        <w:jc w:val="both"/>
        <w:rPr>
          <w:sz w:val="28"/>
          <w:szCs w:val="28"/>
          <w:lang w:eastAsia="en-US"/>
        </w:rPr>
      </w:pPr>
      <w:r w:rsidRPr="00435C26">
        <w:rPr>
          <w:sz w:val="28"/>
          <w:szCs w:val="28"/>
          <w:lang w:eastAsia="en-US"/>
        </w:rPr>
        <w:t xml:space="preserve">об определении или отказе в определении субъектов малого и среднего предпринимательства получателями государственной поддержки (для предоставления субсидий на возмещение затрат, связанных с </w:t>
      </w:r>
      <w:r w:rsidRPr="00435C26">
        <w:rPr>
          <w:sz w:val="28"/>
          <w:szCs w:val="28"/>
        </w:rPr>
        <w:t xml:space="preserve">оплатой потребленной электрической энергии, </w:t>
      </w:r>
      <w:r w:rsidRPr="007F61C1">
        <w:rPr>
          <w:sz w:val="28"/>
          <w:szCs w:val="28"/>
        </w:rPr>
        <w:t>с приобретением сырья</w:t>
      </w:r>
      <w:r>
        <w:rPr>
          <w:sz w:val="28"/>
          <w:szCs w:val="28"/>
        </w:rPr>
        <w:t>,</w:t>
      </w:r>
      <w:r w:rsidRPr="00CD237B">
        <w:rPr>
          <w:sz w:val="28"/>
          <w:szCs w:val="28"/>
        </w:rPr>
        <w:t xml:space="preserve"> </w:t>
      </w:r>
      <w:r>
        <w:rPr>
          <w:sz w:val="28"/>
          <w:szCs w:val="28"/>
        </w:rPr>
        <w:t>расходных материалов и инструментов, необходимых для производства продукции и изделий НХП</w:t>
      </w:r>
      <w:r w:rsidRPr="00435C26">
        <w:rPr>
          <w:sz w:val="28"/>
          <w:szCs w:val="28"/>
        </w:rPr>
        <w:t>, участием в выставочно-ярмарочных мероприятиях)</w:t>
      </w:r>
      <w:r w:rsidRPr="00435C26">
        <w:rPr>
          <w:sz w:val="28"/>
          <w:szCs w:val="28"/>
          <w:lang w:eastAsia="en-US"/>
        </w:rPr>
        <w:t>;</w:t>
      </w:r>
    </w:p>
    <w:p w:rsidR="00A3771F" w:rsidRPr="00435C26" w:rsidRDefault="00A3771F" w:rsidP="00F875D8">
      <w:pPr>
        <w:spacing w:line="420" w:lineRule="atLeast"/>
        <w:ind w:firstLine="709"/>
        <w:jc w:val="both"/>
        <w:rPr>
          <w:sz w:val="28"/>
          <w:szCs w:val="28"/>
          <w:lang w:eastAsia="en-US"/>
        </w:rPr>
      </w:pPr>
      <w:r w:rsidRPr="00435C26">
        <w:rPr>
          <w:sz w:val="28"/>
          <w:szCs w:val="28"/>
          <w:lang w:eastAsia="en-US"/>
        </w:rPr>
        <w:t xml:space="preserve">о допуске или отказе в допуске субъектов малого и среднего предпринимательства к участию в конкурсе на право получения государственной поддержки (для предоставления субсидий на возмещение части затрат, связанных с </w:t>
      </w:r>
      <w:r>
        <w:rPr>
          <w:sz w:val="28"/>
          <w:szCs w:val="28"/>
          <w:lang w:eastAsia="en-US"/>
        </w:rPr>
        <w:t xml:space="preserve">приобретением оборудования в целях </w:t>
      </w:r>
      <w:r w:rsidRPr="00435C26">
        <w:rPr>
          <w:sz w:val="28"/>
          <w:szCs w:val="28"/>
        </w:rPr>
        <w:t>создани</w:t>
      </w:r>
      <w:r>
        <w:rPr>
          <w:sz w:val="28"/>
          <w:szCs w:val="28"/>
        </w:rPr>
        <w:t xml:space="preserve">я и (или) </w:t>
      </w:r>
      <w:r w:rsidRPr="00435C26">
        <w:rPr>
          <w:sz w:val="28"/>
          <w:szCs w:val="28"/>
        </w:rPr>
        <w:t>развити</w:t>
      </w:r>
      <w:r>
        <w:rPr>
          <w:sz w:val="28"/>
          <w:szCs w:val="28"/>
        </w:rPr>
        <w:t>я,</w:t>
      </w:r>
      <w:r w:rsidRPr="00435C26">
        <w:rPr>
          <w:sz w:val="28"/>
          <w:szCs w:val="28"/>
        </w:rPr>
        <w:t xml:space="preserve"> и (или) модернизаци</w:t>
      </w:r>
      <w:r>
        <w:rPr>
          <w:sz w:val="28"/>
          <w:szCs w:val="28"/>
        </w:rPr>
        <w:t>и</w:t>
      </w:r>
      <w:r w:rsidRPr="00435C26">
        <w:rPr>
          <w:sz w:val="28"/>
          <w:szCs w:val="28"/>
        </w:rPr>
        <w:t xml:space="preserve"> производства</w:t>
      </w:r>
      <w:r>
        <w:rPr>
          <w:sz w:val="28"/>
          <w:szCs w:val="28"/>
        </w:rPr>
        <w:t xml:space="preserve"> товаров</w:t>
      </w:r>
      <w:r w:rsidRPr="00435C26">
        <w:rPr>
          <w:sz w:val="28"/>
          <w:szCs w:val="28"/>
        </w:rPr>
        <w:t>)</w:t>
      </w:r>
      <w:r w:rsidRPr="00435C26">
        <w:rPr>
          <w:sz w:val="28"/>
          <w:szCs w:val="28"/>
          <w:lang w:eastAsia="en-US"/>
        </w:rPr>
        <w:t>. Допущенные к участию в конкурсе документы оцениваются комиссией по четырем критериям (объем налоговых платежей, уплаченных в федеральный, областной и местный бюджеты за предыдущий год, объем страховых взносов, уплаченных в государственные внебюджетные фонды за предыдущий год, среднемесячная заработная плата в расчете на одного наемного работника, стоимость приобретаемого оборудования).</w:t>
      </w:r>
      <w:r>
        <w:rPr>
          <w:sz w:val="28"/>
          <w:szCs w:val="28"/>
          <w:lang w:eastAsia="en-US"/>
        </w:rPr>
        <w:t xml:space="preserve"> </w:t>
      </w:r>
      <w:r w:rsidRPr="00435C26">
        <w:rPr>
          <w:sz w:val="28"/>
          <w:szCs w:val="28"/>
          <w:lang w:eastAsia="en-US"/>
        </w:rPr>
        <w:t xml:space="preserve">Участники конкурса ранжируются по количеству набранных баллов. Получателями государственной поддержки признаются субъекты малого и среднего предпринимательства, занявшие в рейтинге места с первого и до места, суммарный размер запрашиваемых субсидий до которого не превышает суммы бюджетных средств, предусмотренных на проведение конкурса. </w:t>
      </w:r>
    </w:p>
    <w:p w:rsidR="00A3771F" w:rsidRPr="00435C26" w:rsidRDefault="00A3771F" w:rsidP="00C14A67">
      <w:pPr>
        <w:spacing w:line="420" w:lineRule="atLeast"/>
        <w:ind w:firstLine="709"/>
        <w:jc w:val="both"/>
        <w:rPr>
          <w:sz w:val="28"/>
          <w:szCs w:val="28"/>
          <w:lang w:eastAsia="en-US"/>
        </w:rPr>
      </w:pPr>
      <w:r w:rsidRPr="00435C26">
        <w:rPr>
          <w:sz w:val="28"/>
          <w:szCs w:val="28"/>
          <w:lang w:eastAsia="en-US"/>
        </w:rPr>
        <w:t>С субъектами малого и среднего предпринимательства, в отношении которых принято решение об определении их получателями государственной поддержки заключаются договоры о предоставлении субсидий, и департамент перечисляет денежные средства на счета субъектов малого и среднего предпринимательства.</w:t>
      </w:r>
    </w:p>
    <w:p w:rsidR="00A3771F" w:rsidRPr="00435C26" w:rsidRDefault="00A3771F" w:rsidP="00F875D8">
      <w:pPr>
        <w:spacing w:line="420" w:lineRule="atLeast"/>
        <w:ind w:firstLine="709"/>
        <w:jc w:val="both"/>
        <w:rPr>
          <w:sz w:val="28"/>
          <w:szCs w:val="28"/>
          <w:lang w:eastAsia="en-US"/>
        </w:rPr>
      </w:pPr>
      <w:r w:rsidRPr="00435C26">
        <w:rPr>
          <w:sz w:val="28"/>
          <w:szCs w:val="28"/>
          <w:lang w:eastAsia="en-US"/>
        </w:rPr>
        <w:t xml:space="preserve">Мониторинг применения регулирования будет заключаться в следующем. В договоре о предоставлении субсидии предусматривается условие о том, что субсидия предоставляется субъекту малого или среднего предпринимательства при обеспечении им достижения значений показателей социально-экономической эффективности, рассчитанных и представленных субъектом малого или среднего предпринимательства при представлении в департамент документов, установленных порядком предоставления субсидий (выручка от реализации товаров (работ, услуг); объем налоговых платежей, уплаченных в бюджеты бюджетной системы Российской Федерации; </w:t>
      </w:r>
      <w:r>
        <w:rPr>
          <w:sz w:val="28"/>
          <w:szCs w:val="28"/>
          <w:lang w:eastAsia="en-US"/>
        </w:rPr>
        <w:t xml:space="preserve">списочная/среднесписочная численность работников </w:t>
      </w:r>
      <w:r w:rsidRPr="00435C26">
        <w:rPr>
          <w:sz w:val="28"/>
          <w:szCs w:val="28"/>
          <w:lang w:eastAsia="en-US"/>
        </w:rPr>
        <w:t>на конец отчетного года).</w:t>
      </w:r>
    </w:p>
    <w:p w:rsidR="00A3771F" w:rsidRPr="00435C26" w:rsidRDefault="00A3771F" w:rsidP="00C14A67">
      <w:pPr>
        <w:spacing w:line="420" w:lineRule="atLeast"/>
        <w:ind w:firstLine="709"/>
        <w:jc w:val="both"/>
        <w:rPr>
          <w:sz w:val="28"/>
          <w:szCs w:val="28"/>
          <w:lang w:eastAsia="en-US"/>
        </w:rPr>
      </w:pPr>
      <w:r w:rsidRPr="00435C26">
        <w:rPr>
          <w:sz w:val="28"/>
          <w:szCs w:val="28"/>
          <w:lang w:eastAsia="en-US"/>
        </w:rPr>
        <w:t>По окончании отчетного года департамент проводит выборочную проверку субъектов малого и среднего предпринимательства – получателей государственной поддержки на предмет исполнения условий, установленных договорами о предоставлении субсидий. В случае недостижения субъектом малого или среднего предпринимательства заявленных при получении субсидии значений показателей социально-экономической эффективности более чем на 30%, данный субъект малого или среднего предпринимательства не сможет претендовать на получение аналогичной государственной поддержки в течение 3 лет с момента выявления нарушения.</w:t>
      </w:r>
    </w:p>
    <w:p w:rsidR="00A3771F" w:rsidRPr="00435C26" w:rsidRDefault="00A3771F" w:rsidP="00C14A67">
      <w:pPr>
        <w:spacing w:line="420" w:lineRule="atLeast"/>
        <w:ind w:firstLine="709"/>
        <w:jc w:val="both"/>
        <w:rPr>
          <w:sz w:val="28"/>
          <w:szCs w:val="28"/>
          <w:lang w:eastAsia="en-US"/>
        </w:rPr>
      </w:pPr>
      <w:r w:rsidRPr="00435C26">
        <w:rPr>
          <w:sz w:val="28"/>
          <w:szCs w:val="28"/>
          <w:lang w:eastAsia="en-US"/>
        </w:rPr>
        <w:t>В случае, если при проведении проверки выяснится, что субъект малого или среднего предпринимательства представил документы</w:t>
      </w:r>
      <w:r>
        <w:rPr>
          <w:sz w:val="28"/>
          <w:szCs w:val="28"/>
          <w:lang w:eastAsia="en-US"/>
        </w:rPr>
        <w:t>,</w:t>
      </w:r>
      <w:r w:rsidRPr="00435C26">
        <w:rPr>
          <w:sz w:val="28"/>
          <w:szCs w:val="28"/>
          <w:lang w:eastAsia="en-US"/>
        </w:rPr>
        <w:t xml:space="preserve"> содержащие сведения, не соответствующие фактическим данным, он обязан возвратить полученную субсидию в областной бюджет по истечении </w:t>
      </w:r>
      <w:r>
        <w:rPr>
          <w:sz w:val="28"/>
          <w:szCs w:val="28"/>
          <w:lang w:eastAsia="en-US"/>
        </w:rPr>
        <w:br/>
      </w:r>
      <w:r w:rsidRPr="00435C26">
        <w:rPr>
          <w:sz w:val="28"/>
          <w:szCs w:val="28"/>
          <w:lang w:eastAsia="en-US"/>
        </w:rPr>
        <w:t>15 рабочих дней с момента предъявления департаментом требования о возврате субсидий. Требование о возврате субсидии в письменной форме направляется субъекту малого или среднего предпринимательства в течение 10 рабочих дней с момента выявления нарушения.</w:t>
      </w:r>
    </w:p>
    <w:p w:rsidR="00A3771F" w:rsidRPr="00435C26" w:rsidRDefault="00A3771F" w:rsidP="00C14A67">
      <w:pPr>
        <w:spacing w:line="420" w:lineRule="atLeast"/>
        <w:ind w:firstLine="709"/>
        <w:jc w:val="both"/>
        <w:rPr>
          <w:sz w:val="28"/>
          <w:szCs w:val="28"/>
          <w:lang w:eastAsia="en-US"/>
        </w:rPr>
      </w:pPr>
      <w:r w:rsidRPr="00435C26">
        <w:rPr>
          <w:sz w:val="28"/>
          <w:szCs w:val="28"/>
          <w:lang w:eastAsia="en-US"/>
        </w:rPr>
        <w:t>Кроме того, остаток субсидии, не использованный субъектом малого или среднего предпринимательства – получателем государственной поддержки в отчетном финансовом году, подлежит возврату в областной бюджет в течение первых 10 рабочих дней текущего финансового года в случаях, предусмотренных договором о предоставлении субсидии.</w:t>
      </w:r>
    </w:p>
    <w:p w:rsidR="00A3771F" w:rsidRPr="00435C26" w:rsidRDefault="00A3771F" w:rsidP="00C14A67">
      <w:pPr>
        <w:spacing w:line="420" w:lineRule="atLeast"/>
        <w:ind w:firstLine="709"/>
        <w:jc w:val="both"/>
        <w:rPr>
          <w:sz w:val="28"/>
          <w:szCs w:val="28"/>
        </w:rPr>
      </w:pPr>
      <w:r w:rsidRPr="00435C26">
        <w:rPr>
          <w:sz w:val="28"/>
          <w:szCs w:val="28"/>
          <w:lang w:eastAsia="en-US"/>
        </w:rPr>
        <w:t xml:space="preserve">Департамент обеспечен необходимыми техническими, финансовыми и организационными ресурсами. </w:t>
      </w:r>
      <w:r w:rsidRPr="00435C26">
        <w:rPr>
          <w:sz w:val="28"/>
          <w:szCs w:val="28"/>
        </w:rPr>
        <w:t>Риски невозможности решения проблем, предложенным регулированием</w:t>
      </w:r>
      <w:r>
        <w:rPr>
          <w:sz w:val="28"/>
          <w:szCs w:val="28"/>
        </w:rPr>
        <w:t xml:space="preserve"> </w:t>
      </w:r>
      <w:r w:rsidRPr="00435C26">
        <w:rPr>
          <w:sz w:val="28"/>
          <w:szCs w:val="28"/>
        </w:rPr>
        <w:t>отсутствуют.</w:t>
      </w:r>
    </w:p>
    <w:p w:rsidR="00A3771F" w:rsidRDefault="00A3771F" w:rsidP="00C14A67">
      <w:pPr>
        <w:spacing w:line="420" w:lineRule="exact"/>
        <w:rPr>
          <w:sz w:val="28"/>
          <w:szCs w:val="28"/>
        </w:rPr>
      </w:pPr>
    </w:p>
    <w:p w:rsidR="00A3771F" w:rsidRPr="00435C26" w:rsidRDefault="00A3771F" w:rsidP="00C14A67">
      <w:pPr>
        <w:spacing w:line="420" w:lineRule="exact"/>
        <w:rPr>
          <w:sz w:val="28"/>
          <w:szCs w:val="28"/>
        </w:rPr>
      </w:pPr>
    </w:p>
    <w:p w:rsidR="00A3771F" w:rsidRPr="00435C26" w:rsidRDefault="00A3771F" w:rsidP="00C14A67">
      <w:pPr>
        <w:spacing w:line="420" w:lineRule="exact"/>
        <w:rPr>
          <w:sz w:val="28"/>
          <w:szCs w:val="28"/>
        </w:rPr>
      </w:pPr>
    </w:p>
    <w:p w:rsidR="00A3771F" w:rsidRPr="00435C26" w:rsidRDefault="00A3771F" w:rsidP="00001DB6">
      <w:pPr>
        <w:rPr>
          <w:sz w:val="28"/>
          <w:szCs w:val="28"/>
        </w:rPr>
      </w:pPr>
      <w:r w:rsidRPr="00435C26">
        <w:rPr>
          <w:sz w:val="28"/>
          <w:szCs w:val="28"/>
        </w:rPr>
        <w:t>Глава департамента</w:t>
      </w:r>
    </w:p>
    <w:p w:rsidR="00A3771F" w:rsidRPr="00435C26" w:rsidRDefault="00A3771F" w:rsidP="00001DB6">
      <w:pPr>
        <w:rPr>
          <w:sz w:val="28"/>
          <w:szCs w:val="28"/>
        </w:rPr>
      </w:pPr>
      <w:r w:rsidRPr="00435C26">
        <w:rPr>
          <w:sz w:val="28"/>
          <w:szCs w:val="28"/>
        </w:rPr>
        <w:t>развития предпринимательства и</w:t>
      </w:r>
    </w:p>
    <w:p w:rsidR="00A3771F" w:rsidRPr="00CD237B" w:rsidRDefault="00A3771F" w:rsidP="00CD237B">
      <w:pPr>
        <w:tabs>
          <w:tab w:val="left" w:pos="7513"/>
        </w:tabs>
        <w:rPr>
          <w:sz w:val="28"/>
          <w:szCs w:val="28"/>
        </w:rPr>
      </w:pPr>
      <w:r w:rsidRPr="00CD237B">
        <w:rPr>
          <w:sz w:val="28"/>
          <w:szCs w:val="28"/>
        </w:rPr>
        <w:t>торговли Кировской области</w:t>
      </w:r>
      <w:r w:rsidRPr="00CD237B">
        <w:rPr>
          <w:sz w:val="28"/>
          <w:szCs w:val="28"/>
        </w:rPr>
        <w:tab/>
        <w:t>П.Н. Ануфриев</w:t>
      </w:r>
      <w:bookmarkStart w:id="0" w:name="_GoBack"/>
      <w:bookmarkEnd w:id="0"/>
    </w:p>
    <w:sectPr w:rsidR="00A3771F" w:rsidRPr="00CD237B" w:rsidSect="00E570B5">
      <w:headerReference w:type="default" r:id="rId7"/>
      <w:pgSz w:w="11906" w:h="16838"/>
      <w:pgMar w:top="1134" w:right="850" w:bottom="89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771F" w:rsidRDefault="00A3771F" w:rsidP="00B83A22">
      <w:r>
        <w:separator/>
      </w:r>
    </w:p>
  </w:endnote>
  <w:endnote w:type="continuationSeparator" w:id="1">
    <w:p w:rsidR="00A3771F" w:rsidRDefault="00A3771F" w:rsidP="00B83A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771F" w:rsidRDefault="00A3771F" w:rsidP="00B83A22">
      <w:r>
        <w:separator/>
      </w:r>
    </w:p>
  </w:footnote>
  <w:footnote w:type="continuationSeparator" w:id="1">
    <w:p w:rsidR="00A3771F" w:rsidRDefault="00A3771F" w:rsidP="00B83A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71F" w:rsidRDefault="00A3771F">
    <w:pPr>
      <w:pStyle w:val="Header"/>
      <w:jc w:val="center"/>
    </w:pPr>
    <w:fldSimple w:instr="PAGE   \* MERGEFORMAT">
      <w:r>
        <w:rPr>
          <w:noProof/>
        </w:rPr>
        <w:t>8</w:t>
      </w:r>
    </w:fldSimple>
  </w:p>
  <w:p w:rsidR="00A3771F" w:rsidRDefault="00A3771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CE10F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357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5346"/>
    <w:rsid w:val="00001D6E"/>
    <w:rsid w:val="00001DB6"/>
    <w:rsid w:val="000102BF"/>
    <w:rsid w:val="0001057D"/>
    <w:rsid w:val="00010A7B"/>
    <w:rsid w:val="000124B9"/>
    <w:rsid w:val="000171BF"/>
    <w:rsid w:val="000228CC"/>
    <w:rsid w:val="00022C14"/>
    <w:rsid w:val="000266EA"/>
    <w:rsid w:val="00033D19"/>
    <w:rsid w:val="00037A92"/>
    <w:rsid w:val="00045C45"/>
    <w:rsid w:val="000524BD"/>
    <w:rsid w:val="000702F2"/>
    <w:rsid w:val="00073D47"/>
    <w:rsid w:val="0008004D"/>
    <w:rsid w:val="00086474"/>
    <w:rsid w:val="000877FD"/>
    <w:rsid w:val="00090385"/>
    <w:rsid w:val="000912ED"/>
    <w:rsid w:val="00094619"/>
    <w:rsid w:val="000B3B8F"/>
    <w:rsid w:val="000B3F92"/>
    <w:rsid w:val="000B4C7C"/>
    <w:rsid w:val="000B504C"/>
    <w:rsid w:val="000B5BA7"/>
    <w:rsid w:val="000B79D1"/>
    <w:rsid w:val="000C2382"/>
    <w:rsid w:val="000D0201"/>
    <w:rsid w:val="000D2B9E"/>
    <w:rsid w:val="000D6D38"/>
    <w:rsid w:val="000E2076"/>
    <w:rsid w:val="000E4A6C"/>
    <w:rsid w:val="000E5178"/>
    <w:rsid w:val="000E6CCF"/>
    <w:rsid w:val="000F6C5A"/>
    <w:rsid w:val="001033FF"/>
    <w:rsid w:val="00111513"/>
    <w:rsid w:val="00114CAC"/>
    <w:rsid w:val="001261F2"/>
    <w:rsid w:val="0013242C"/>
    <w:rsid w:val="00132851"/>
    <w:rsid w:val="00133DAB"/>
    <w:rsid w:val="00133F93"/>
    <w:rsid w:val="001462B5"/>
    <w:rsid w:val="001500D3"/>
    <w:rsid w:val="00150869"/>
    <w:rsid w:val="00151CBB"/>
    <w:rsid w:val="001606ED"/>
    <w:rsid w:val="00162E2B"/>
    <w:rsid w:val="00170493"/>
    <w:rsid w:val="001805FA"/>
    <w:rsid w:val="0018069D"/>
    <w:rsid w:val="0018273A"/>
    <w:rsid w:val="00182848"/>
    <w:rsid w:val="0018429A"/>
    <w:rsid w:val="001932B3"/>
    <w:rsid w:val="00197C28"/>
    <w:rsid w:val="001A04C1"/>
    <w:rsid w:val="001A070C"/>
    <w:rsid w:val="001A43A9"/>
    <w:rsid w:val="001A7590"/>
    <w:rsid w:val="001B0767"/>
    <w:rsid w:val="001B1A32"/>
    <w:rsid w:val="001B29D5"/>
    <w:rsid w:val="001B5974"/>
    <w:rsid w:val="001B631E"/>
    <w:rsid w:val="001C0B4E"/>
    <w:rsid w:val="001C368B"/>
    <w:rsid w:val="001C36E4"/>
    <w:rsid w:val="001D361C"/>
    <w:rsid w:val="001D4BEF"/>
    <w:rsid w:val="001D7F2B"/>
    <w:rsid w:val="001E1406"/>
    <w:rsid w:val="001E6620"/>
    <w:rsid w:val="001F6A26"/>
    <w:rsid w:val="00204647"/>
    <w:rsid w:val="0020508C"/>
    <w:rsid w:val="002050DB"/>
    <w:rsid w:val="002075D2"/>
    <w:rsid w:val="00210079"/>
    <w:rsid w:val="00211AF0"/>
    <w:rsid w:val="00213F14"/>
    <w:rsid w:val="00215B87"/>
    <w:rsid w:val="002239B0"/>
    <w:rsid w:val="00226FF6"/>
    <w:rsid w:val="002339CE"/>
    <w:rsid w:val="002430B8"/>
    <w:rsid w:val="002462E7"/>
    <w:rsid w:val="00247597"/>
    <w:rsid w:val="002611B6"/>
    <w:rsid w:val="002620C7"/>
    <w:rsid w:val="002751E6"/>
    <w:rsid w:val="00275FCC"/>
    <w:rsid w:val="00284288"/>
    <w:rsid w:val="00285BC2"/>
    <w:rsid w:val="0028790F"/>
    <w:rsid w:val="00290269"/>
    <w:rsid w:val="00293A0D"/>
    <w:rsid w:val="002A08F1"/>
    <w:rsid w:val="002A0C03"/>
    <w:rsid w:val="002A2E1C"/>
    <w:rsid w:val="002A38B8"/>
    <w:rsid w:val="002A6F4F"/>
    <w:rsid w:val="002B5399"/>
    <w:rsid w:val="002B6457"/>
    <w:rsid w:val="002C286E"/>
    <w:rsid w:val="002C73D4"/>
    <w:rsid w:val="002C74DD"/>
    <w:rsid w:val="002D0E36"/>
    <w:rsid w:val="002D3F39"/>
    <w:rsid w:val="002E1A13"/>
    <w:rsid w:val="002E2C46"/>
    <w:rsid w:val="002F2BE6"/>
    <w:rsid w:val="00306113"/>
    <w:rsid w:val="00333290"/>
    <w:rsid w:val="00343430"/>
    <w:rsid w:val="00344F0B"/>
    <w:rsid w:val="00345E42"/>
    <w:rsid w:val="00350252"/>
    <w:rsid w:val="0035039B"/>
    <w:rsid w:val="00350CA3"/>
    <w:rsid w:val="0035311C"/>
    <w:rsid w:val="00355080"/>
    <w:rsid w:val="00363EC5"/>
    <w:rsid w:val="00365C83"/>
    <w:rsid w:val="003716FD"/>
    <w:rsid w:val="003726EE"/>
    <w:rsid w:val="00374082"/>
    <w:rsid w:val="00375BFB"/>
    <w:rsid w:val="00384CA6"/>
    <w:rsid w:val="00390F0E"/>
    <w:rsid w:val="00391958"/>
    <w:rsid w:val="00392825"/>
    <w:rsid w:val="00393D2B"/>
    <w:rsid w:val="0039605E"/>
    <w:rsid w:val="003A1B62"/>
    <w:rsid w:val="003A3D0B"/>
    <w:rsid w:val="003B0619"/>
    <w:rsid w:val="003B5125"/>
    <w:rsid w:val="003B73BD"/>
    <w:rsid w:val="003C141C"/>
    <w:rsid w:val="003D55BA"/>
    <w:rsid w:val="003D6994"/>
    <w:rsid w:val="003E3AFA"/>
    <w:rsid w:val="003E4D6F"/>
    <w:rsid w:val="003E6EA7"/>
    <w:rsid w:val="003F66E1"/>
    <w:rsid w:val="00411E60"/>
    <w:rsid w:val="004120BB"/>
    <w:rsid w:val="0041305C"/>
    <w:rsid w:val="00427646"/>
    <w:rsid w:val="004309B2"/>
    <w:rsid w:val="00435C26"/>
    <w:rsid w:val="00436115"/>
    <w:rsid w:val="0044037C"/>
    <w:rsid w:val="00441016"/>
    <w:rsid w:val="004461D5"/>
    <w:rsid w:val="0045076C"/>
    <w:rsid w:val="00450F8A"/>
    <w:rsid w:val="004514C6"/>
    <w:rsid w:val="004542B8"/>
    <w:rsid w:val="00466AA9"/>
    <w:rsid w:val="00471587"/>
    <w:rsid w:val="00471D16"/>
    <w:rsid w:val="0047408F"/>
    <w:rsid w:val="00484F38"/>
    <w:rsid w:val="00485358"/>
    <w:rsid w:val="00490D6B"/>
    <w:rsid w:val="00491CD7"/>
    <w:rsid w:val="004A0780"/>
    <w:rsid w:val="004A19CF"/>
    <w:rsid w:val="004A529E"/>
    <w:rsid w:val="004B39EA"/>
    <w:rsid w:val="004B4910"/>
    <w:rsid w:val="004D3E5A"/>
    <w:rsid w:val="004D43A3"/>
    <w:rsid w:val="004E5641"/>
    <w:rsid w:val="004E77C6"/>
    <w:rsid w:val="004F072F"/>
    <w:rsid w:val="004F16BB"/>
    <w:rsid w:val="004F4EDE"/>
    <w:rsid w:val="004F7886"/>
    <w:rsid w:val="0050087D"/>
    <w:rsid w:val="005078C9"/>
    <w:rsid w:val="0051139C"/>
    <w:rsid w:val="005168E6"/>
    <w:rsid w:val="005205F7"/>
    <w:rsid w:val="00521857"/>
    <w:rsid w:val="00522D63"/>
    <w:rsid w:val="0053166B"/>
    <w:rsid w:val="00532CA6"/>
    <w:rsid w:val="00541DD7"/>
    <w:rsid w:val="00544A56"/>
    <w:rsid w:val="005463E4"/>
    <w:rsid w:val="005521DD"/>
    <w:rsid w:val="00560367"/>
    <w:rsid w:val="00563E9C"/>
    <w:rsid w:val="005840FD"/>
    <w:rsid w:val="005853B9"/>
    <w:rsid w:val="00586386"/>
    <w:rsid w:val="00586DBC"/>
    <w:rsid w:val="00591D39"/>
    <w:rsid w:val="00596DDA"/>
    <w:rsid w:val="00597B2B"/>
    <w:rsid w:val="005A05BB"/>
    <w:rsid w:val="005B2D97"/>
    <w:rsid w:val="005C1A26"/>
    <w:rsid w:val="005C4711"/>
    <w:rsid w:val="005D4CDD"/>
    <w:rsid w:val="005D57F4"/>
    <w:rsid w:val="005D6786"/>
    <w:rsid w:val="005F4E1B"/>
    <w:rsid w:val="00604629"/>
    <w:rsid w:val="006143A1"/>
    <w:rsid w:val="00621A4D"/>
    <w:rsid w:val="0062593E"/>
    <w:rsid w:val="006368F3"/>
    <w:rsid w:val="00637364"/>
    <w:rsid w:val="00645219"/>
    <w:rsid w:val="00661F3B"/>
    <w:rsid w:val="0066214F"/>
    <w:rsid w:val="0066383D"/>
    <w:rsid w:val="00667834"/>
    <w:rsid w:val="006748D1"/>
    <w:rsid w:val="00677881"/>
    <w:rsid w:val="00690AD9"/>
    <w:rsid w:val="006945DD"/>
    <w:rsid w:val="006963B4"/>
    <w:rsid w:val="006A0738"/>
    <w:rsid w:val="006B26ED"/>
    <w:rsid w:val="006B4215"/>
    <w:rsid w:val="006B4FEA"/>
    <w:rsid w:val="006B69CE"/>
    <w:rsid w:val="006C491E"/>
    <w:rsid w:val="006C7CB4"/>
    <w:rsid w:val="006D0C80"/>
    <w:rsid w:val="006D0FA9"/>
    <w:rsid w:val="006D5346"/>
    <w:rsid w:val="006D6D05"/>
    <w:rsid w:val="006D723F"/>
    <w:rsid w:val="006E11E1"/>
    <w:rsid w:val="006E2BD0"/>
    <w:rsid w:val="006E3D1A"/>
    <w:rsid w:val="006E4244"/>
    <w:rsid w:val="006F06E0"/>
    <w:rsid w:val="006F233B"/>
    <w:rsid w:val="006F2B91"/>
    <w:rsid w:val="00700719"/>
    <w:rsid w:val="00700EFE"/>
    <w:rsid w:val="00701FBC"/>
    <w:rsid w:val="0070617D"/>
    <w:rsid w:val="00716B23"/>
    <w:rsid w:val="007244C7"/>
    <w:rsid w:val="00725D6D"/>
    <w:rsid w:val="00726B00"/>
    <w:rsid w:val="00727CFC"/>
    <w:rsid w:val="00735760"/>
    <w:rsid w:val="007357C1"/>
    <w:rsid w:val="00740DD2"/>
    <w:rsid w:val="0074187C"/>
    <w:rsid w:val="007459CA"/>
    <w:rsid w:val="00750567"/>
    <w:rsid w:val="007517AE"/>
    <w:rsid w:val="007526B0"/>
    <w:rsid w:val="00753953"/>
    <w:rsid w:val="00772FD3"/>
    <w:rsid w:val="00777298"/>
    <w:rsid w:val="00782547"/>
    <w:rsid w:val="00783445"/>
    <w:rsid w:val="00783C6B"/>
    <w:rsid w:val="00784216"/>
    <w:rsid w:val="007849A3"/>
    <w:rsid w:val="00784D37"/>
    <w:rsid w:val="00784FD9"/>
    <w:rsid w:val="007920BF"/>
    <w:rsid w:val="007A1536"/>
    <w:rsid w:val="007A1E33"/>
    <w:rsid w:val="007B2980"/>
    <w:rsid w:val="007B474E"/>
    <w:rsid w:val="007C2C37"/>
    <w:rsid w:val="007D1CF3"/>
    <w:rsid w:val="007D1D03"/>
    <w:rsid w:val="007E31EB"/>
    <w:rsid w:val="007E4DFF"/>
    <w:rsid w:val="007E73BB"/>
    <w:rsid w:val="007F00C8"/>
    <w:rsid w:val="007F074D"/>
    <w:rsid w:val="007F61C1"/>
    <w:rsid w:val="00800893"/>
    <w:rsid w:val="008009A9"/>
    <w:rsid w:val="00801CCC"/>
    <w:rsid w:val="00805B30"/>
    <w:rsid w:val="00813516"/>
    <w:rsid w:val="00822837"/>
    <w:rsid w:val="0082406C"/>
    <w:rsid w:val="00824BFB"/>
    <w:rsid w:val="00826828"/>
    <w:rsid w:val="00832E43"/>
    <w:rsid w:val="008348B0"/>
    <w:rsid w:val="00836FE2"/>
    <w:rsid w:val="00841D90"/>
    <w:rsid w:val="00842FA1"/>
    <w:rsid w:val="00846C22"/>
    <w:rsid w:val="00852E7B"/>
    <w:rsid w:val="00854425"/>
    <w:rsid w:val="00855B4E"/>
    <w:rsid w:val="00855CDF"/>
    <w:rsid w:val="0087248D"/>
    <w:rsid w:val="0087613A"/>
    <w:rsid w:val="00884C5A"/>
    <w:rsid w:val="00895006"/>
    <w:rsid w:val="008A072C"/>
    <w:rsid w:val="008A0958"/>
    <w:rsid w:val="008A157C"/>
    <w:rsid w:val="008B0099"/>
    <w:rsid w:val="008B1DE9"/>
    <w:rsid w:val="008B64C7"/>
    <w:rsid w:val="008C0ECB"/>
    <w:rsid w:val="008D09BB"/>
    <w:rsid w:val="008D16DE"/>
    <w:rsid w:val="008D462F"/>
    <w:rsid w:val="008D5A99"/>
    <w:rsid w:val="008F0E39"/>
    <w:rsid w:val="008F11F9"/>
    <w:rsid w:val="008F13CD"/>
    <w:rsid w:val="008F3F3A"/>
    <w:rsid w:val="009007D6"/>
    <w:rsid w:val="00902E87"/>
    <w:rsid w:val="00903AF8"/>
    <w:rsid w:val="0090487D"/>
    <w:rsid w:val="00906AA8"/>
    <w:rsid w:val="00906B3E"/>
    <w:rsid w:val="009074B0"/>
    <w:rsid w:val="00907E6D"/>
    <w:rsid w:val="00916053"/>
    <w:rsid w:val="009171B4"/>
    <w:rsid w:val="00926168"/>
    <w:rsid w:val="009277E7"/>
    <w:rsid w:val="009412FC"/>
    <w:rsid w:val="00941B2B"/>
    <w:rsid w:val="00951919"/>
    <w:rsid w:val="0096145D"/>
    <w:rsid w:val="00961FA7"/>
    <w:rsid w:val="00967473"/>
    <w:rsid w:val="00967EAD"/>
    <w:rsid w:val="0097147C"/>
    <w:rsid w:val="009732E2"/>
    <w:rsid w:val="009748E5"/>
    <w:rsid w:val="00974DAE"/>
    <w:rsid w:val="00977D95"/>
    <w:rsid w:val="00980A65"/>
    <w:rsid w:val="00981BB5"/>
    <w:rsid w:val="009A4541"/>
    <w:rsid w:val="009B0BCF"/>
    <w:rsid w:val="009B0BD4"/>
    <w:rsid w:val="009B2586"/>
    <w:rsid w:val="009C113A"/>
    <w:rsid w:val="009C1E05"/>
    <w:rsid w:val="009C48B5"/>
    <w:rsid w:val="009D472E"/>
    <w:rsid w:val="009D6468"/>
    <w:rsid w:val="009D74DA"/>
    <w:rsid w:val="009E0342"/>
    <w:rsid w:val="009E34D0"/>
    <w:rsid w:val="009E3B99"/>
    <w:rsid w:val="009E7F7D"/>
    <w:rsid w:val="009F4A01"/>
    <w:rsid w:val="00A01A29"/>
    <w:rsid w:val="00A0423C"/>
    <w:rsid w:val="00A053E3"/>
    <w:rsid w:val="00A05F57"/>
    <w:rsid w:val="00A15D35"/>
    <w:rsid w:val="00A22A07"/>
    <w:rsid w:val="00A23DFF"/>
    <w:rsid w:val="00A338BF"/>
    <w:rsid w:val="00A37619"/>
    <w:rsid w:val="00A3771F"/>
    <w:rsid w:val="00A40C13"/>
    <w:rsid w:val="00A43F4A"/>
    <w:rsid w:val="00A5328C"/>
    <w:rsid w:val="00A601A4"/>
    <w:rsid w:val="00A613A5"/>
    <w:rsid w:val="00A65511"/>
    <w:rsid w:val="00A67CC7"/>
    <w:rsid w:val="00A70677"/>
    <w:rsid w:val="00A74F66"/>
    <w:rsid w:val="00A871AD"/>
    <w:rsid w:val="00A94AA8"/>
    <w:rsid w:val="00AA0E8F"/>
    <w:rsid w:val="00AA3094"/>
    <w:rsid w:val="00AA378B"/>
    <w:rsid w:val="00AA4214"/>
    <w:rsid w:val="00AA6B96"/>
    <w:rsid w:val="00AA72F4"/>
    <w:rsid w:val="00AB3B56"/>
    <w:rsid w:val="00AC0A0E"/>
    <w:rsid w:val="00AC59F2"/>
    <w:rsid w:val="00AD24E2"/>
    <w:rsid w:val="00AD2AE1"/>
    <w:rsid w:val="00AE20D4"/>
    <w:rsid w:val="00AF05A3"/>
    <w:rsid w:val="00AF114A"/>
    <w:rsid w:val="00AF563E"/>
    <w:rsid w:val="00B00590"/>
    <w:rsid w:val="00B010E1"/>
    <w:rsid w:val="00B05CA3"/>
    <w:rsid w:val="00B07C62"/>
    <w:rsid w:val="00B20D44"/>
    <w:rsid w:val="00B211B0"/>
    <w:rsid w:val="00B23F21"/>
    <w:rsid w:val="00B25C06"/>
    <w:rsid w:val="00B3027E"/>
    <w:rsid w:val="00B3413B"/>
    <w:rsid w:val="00B372FB"/>
    <w:rsid w:val="00B43FAE"/>
    <w:rsid w:val="00B46A6B"/>
    <w:rsid w:val="00B50373"/>
    <w:rsid w:val="00B54BAB"/>
    <w:rsid w:val="00B55448"/>
    <w:rsid w:val="00B71218"/>
    <w:rsid w:val="00B834A9"/>
    <w:rsid w:val="00B83A22"/>
    <w:rsid w:val="00B94B6C"/>
    <w:rsid w:val="00B9570B"/>
    <w:rsid w:val="00BA1F8C"/>
    <w:rsid w:val="00BB2090"/>
    <w:rsid w:val="00BC01AE"/>
    <w:rsid w:val="00BC3E5A"/>
    <w:rsid w:val="00BC7090"/>
    <w:rsid w:val="00BD0082"/>
    <w:rsid w:val="00BE1EA8"/>
    <w:rsid w:val="00BE5D2B"/>
    <w:rsid w:val="00BF218A"/>
    <w:rsid w:val="00BF6FE1"/>
    <w:rsid w:val="00BF7444"/>
    <w:rsid w:val="00C05BA5"/>
    <w:rsid w:val="00C06DB4"/>
    <w:rsid w:val="00C06DD4"/>
    <w:rsid w:val="00C14A67"/>
    <w:rsid w:val="00C2047B"/>
    <w:rsid w:val="00C21199"/>
    <w:rsid w:val="00C23054"/>
    <w:rsid w:val="00C26674"/>
    <w:rsid w:val="00C3474E"/>
    <w:rsid w:val="00C404D6"/>
    <w:rsid w:val="00C45859"/>
    <w:rsid w:val="00C466F1"/>
    <w:rsid w:val="00C46DD4"/>
    <w:rsid w:val="00C47DA2"/>
    <w:rsid w:val="00C52A6A"/>
    <w:rsid w:val="00C630F8"/>
    <w:rsid w:val="00C64766"/>
    <w:rsid w:val="00C76220"/>
    <w:rsid w:val="00C9154B"/>
    <w:rsid w:val="00C97435"/>
    <w:rsid w:val="00CA5D78"/>
    <w:rsid w:val="00CA799F"/>
    <w:rsid w:val="00CA7A51"/>
    <w:rsid w:val="00CC4118"/>
    <w:rsid w:val="00CC48CE"/>
    <w:rsid w:val="00CC5763"/>
    <w:rsid w:val="00CC6AD7"/>
    <w:rsid w:val="00CC6EC5"/>
    <w:rsid w:val="00CD1AF0"/>
    <w:rsid w:val="00CD222F"/>
    <w:rsid w:val="00CD237B"/>
    <w:rsid w:val="00CD6655"/>
    <w:rsid w:val="00CD7372"/>
    <w:rsid w:val="00CE405C"/>
    <w:rsid w:val="00CE4FBE"/>
    <w:rsid w:val="00CE7865"/>
    <w:rsid w:val="00CF152E"/>
    <w:rsid w:val="00CF1C9E"/>
    <w:rsid w:val="00CF22E5"/>
    <w:rsid w:val="00CF2E36"/>
    <w:rsid w:val="00CF52F1"/>
    <w:rsid w:val="00CF58F4"/>
    <w:rsid w:val="00CF78B6"/>
    <w:rsid w:val="00D018F6"/>
    <w:rsid w:val="00D01D17"/>
    <w:rsid w:val="00D06486"/>
    <w:rsid w:val="00D1479A"/>
    <w:rsid w:val="00D20A92"/>
    <w:rsid w:val="00D22FD3"/>
    <w:rsid w:val="00D255B3"/>
    <w:rsid w:val="00D45B6E"/>
    <w:rsid w:val="00D54D84"/>
    <w:rsid w:val="00D55D02"/>
    <w:rsid w:val="00D57E81"/>
    <w:rsid w:val="00D60D2E"/>
    <w:rsid w:val="00D63CC4"/>
    <w:rsid w:val="00D666D7"/>
    <w:rsid w:val="00D668D6"/>
    <w:rsid w:val="00D8621F"/>
    <w:rsid w:val="00D87E8B"/>
    <w:rsid w:val="00D90152"/>
    <w:rsid w:val="00D9325D"/>
    <w:rsid w:val="00D94566"/>
    <w:rsid w:val="00D94D53"/>
    <w:rsid w:val="00D952BC"/>
    <w:rsid w:val="00D96FB8"/>
    <w:rsid w:val="00DA26BA"/>
    <w:rsid w:val="00DB3748"/>
    <w:rsid w:val="00DB416F"/>
    <w:rsid w:val="00DC1E7D"/>
    <w:rsid w:val="00DE0847"/>
    <w:rsid w:val="00DE1B2A"/>
    <w:rsid w:val="00E0020F"/>
    <w:rsid w:val="00E02EEE"/>
    <w:rsid w:val="00E10EB0"/>
    <w:rsid w:val="00E123BB"/>
    <w:rsid w:val="00E227B3"/>
    <w:rsid w:val="00E23081"/>
    <w:rsid w:val="00E26256"/>
    <w:rsid w:val="00E30CDB"/>
    <w:rsid w:val="00E3100D"/>
    <w:rsid w:val="00E332B8"/>
    <w:rsid w:val="00E40F56"/>
    <w:rsid w:val="00E424C7"/>
    <w:rsid w:val="00E46972"/>
    <w:rsid w:val="00E47C02"/>
    <w:rsid w:val="00E53CAF"/>
    <w:rsid w:val="00E53D41"/>
    <w:rsid w:val="00E570B5"/>
    <w:rsid w:val="00E70DAF"/>
    <w:rsid w:val="00E71A90"/>
    <w:rsid w:val="00E72F4F"/>
    <w:rsid w:val="00E8487E"/>
    <w:rsid w:val="00E86790"/>
    <w:rsid w:val="00E86ABA"/>
    <w:rsid w:val="00E86DC5"/>
    <w:rsid w:val="00E94651"/>
    <w:rsid w:val="00E94DDB"/>
    <w:rsid w:val="00E95A35"/>
    <w:rsid w:val="00EA2967"/>
    <w:rsid w:val="00EB5AAF"/>
    <w:rsid w:val="00EB5F46"/>
    <w:rsid w:val="00EB6E11"/>
    <w:rsid w:val="00EC340C"/>
    <w:rsid w:val="00EC6B9A"/>
    <w:rsid w:val="00EE1086"/>
    <w:rsid w:val="00EE12FA"/>
    <w:rsid w:val="00EE1789"/>
    <w:rsid w:val="00EF406D"/>
    <w:rsid w:val="00EF7D6C"/>
    <w:rsid w:val="00F022C1"/>
    <w:rsid w:val="00F0287F"/>
    <w:rsid w:val="00F05EC8"/>
    <w:rsid w:val="00F10114"/>
    <w:rsid w:val="00F22023"/>
    <w:rsid w:val="00F23FD0"/>
    <w:rsid w:val="00F244B8"/>
    <w:rsid w:val="00F24C67"/>
    <w:rsid w:val="00F276BF"/>
    <w:rsid w:val="00F32C0C"/>
    <w:rsid w:val="00F368BD"/>
    <w:rsid w:val="00F41E3E"/>
    <w:rsid w:val="00F45A7C"/>
    <w:rsid w:val="00F545A5"/>
    <w:rsid w:val="00F54DDB"/>
    <w:rsid w:val="00F561B8"/>
    <w:rsid w:val="00F5656E"/>
    <w:rsid w:val="00F6158F"/>
    <w:rsid w:val="00F66B34"/>
    <w:rsid w:val="00F704C2"/>
    <w:rsid w:val="00F72751"/>
    <w:rsid w:val="00F737BC"/>
    <w:rsid w:val="00F74B8D"/>
    <w:rsid w:val="00F80867"/>
    <w:rsid w:val="00F80FF9"/>
    <w:rsid w:val="00F875D8"/>
    <w:rsid w:val="00F92099"/>
    <w:rsid w:val="00F923D4"/>
    <w:rsid w:val="00FA092B"/>
    <w:rsid w:val="00FA2EFD"/>
    <w:rsid w:val="00FA5677"/>
    <w:rsid w:val="00FA5B74"/>
    <w:rsid w:val="00FA6BC0"/>
    <w:rsid w:val="00FB3C07"/>
    <w:rsid w:val="00FB6CB8"/>
    <w:rsid w:val="00FE287D"/>
    <w:rsid w:val="00FE47F9"/>
    <w:rsid w:val="00FE6BBA"/>
    <w:rsid w:val="00FF367E"/>
    <w:rsid w:val="00FF7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34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Абзац списка1"/>
    <w:basedOn w:val="Normal"/>
    <w:uiPriority w:val="99"/>
    <w:rsid w:val="006D534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rsid w:val="00197C28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3919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91958"/>
    <w:rPr>
      <w:rFonts w:ascii="Tahoma" w:hAnsi="Tahoma" w:cs="Tahoma"/>
      <w:sz w:val="16"/>
      <w:szCs w:val="16"/>
      <w:lang w:eastAsia="ru-RU"/>
    </w:rPr>
  </w:style>
  <w:style w:type="paragraph" w:customStyle="1" w:styleId="2">
    <w:name w:val="Знак Знак2 Знак Знак Знак Знак Знак Знак Знак"/>
    <w:basedOn w:val="Normal"/>
    <w:uiPriority w:val="99"/>
    <w:rsid w:val="00CA5D78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21">
    <w:name w:val="Знак Знак2 Знак Знак Знак Знак Знак Знак Знак1"/>
    <w:basedOn w:val="Normal"/>
    <w:uiPriority w:val="99"/>
    <w:rsid w:val="00E86DC5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B83A2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83A22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B83A2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83A22"/>
    <w:rPr>
      <w:rFonts w:ascii="Times New Roman" w:hAnsi="Times New Roman" w:cs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99"/>
    <w:qFormat/>
    <w:locked/>
    <w:rsid w:val="00941B2B"/>
    <w:rPr>
      <w:rFonts w:cs="Times New Roman"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385</TotalTime>
  <Pages>12</Pages>
  <Words>3511</Words>
  <Characters>20013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2014-07-31T14:43:00Z</cp:lastPrinted>
  <dcterms:created xsi:type="dcterms:W3CDTF">2014-03-04T11:58:00Z</dcterms:created>
  <dcterms:modified xsi:type="dcterms:W3CDTF">2014-07-31T14:43:00Z</dcterms:modified>
</cp:coreProperties>
</file>